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921E8" w14:textId="05066EE7" w:rsidR="00681CF8" w:rsidRDefault="00510ED7" w:rsidP="00110743">
      <w:r>
        <w:rPr>
          <w:noProof/>
        </w:rPr>
        <w:drawing>
          <wp:anchor distT="0" distB="0" distL="114300" distR="114300" simplePos="0" relativeHeight="251658240" behindDoc="1" locked="0" layoutInCell="1" allowOverlap="1" wp14:anchorId="44D72CEB" wp14:editId="573A38D2">
            <wp:simplePos x="0" y="0"/>
            <wp:positionH relativeFrom="page">
              <wp:align>left</wp:align>
            </wp:positionH>
            <wp:positionV relativeFrom="page">
              <wp:align>top</wp:align>
            </wp:positionV>
            <wp:extent cx="7560000" cy="7173000"/>
            <wp:effectExtent l="0" t="0" r="3175" b="8890"/>
            <wp:wrapNone/>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1" cstate="print">
                      <a:extLst>
                        <a:ext uri="{28A0092B-C50C-407E-A947-70E740481C1C}">
                          <a14:useLocalDpi xmlns:a14="http://schemas.microsoft.com/office/drawing/2010/main" val="0"/>
                        </a:ext>
                      </a:extLst>
                    </a:blip>
                    <a:srcRect t="18338" b="18338"/>
                    <a:stretch>
                      <a:fillRect/>
                    </a:stretch>
                  </pic:blipFill>
                  <pic:spPr>
                    <a:xfrm>
                      <a:off x="0" y="0"/>
                      <a:ext cx="7560000" cy="7173000"/>
                    </a:xfrm>
                    <a:prstGeom prst="rect">
                      <a:avLst/>
                    </a:prstGeom>
                  </pic:spPr>
                </pic:pic>
              </a:graphicData>
            </a:graphic>
            <wp14:sizeRelH relativeFrom="margin">
              <wp14:pctWidth>0</wp14:pctWidth>
            </wp14:sizeRelH>
            <wp14:sizeRelV relativeFrom="margin">
              <wp14:pctHeight>0</wp14:pctHeight>
            </wp14:sizeRelV>
          </wp:anchor>
        </w:drawing>
      </w:r>
      <w:r w:rsidR="00873F2B">
        <w:rPr>
          <w:noProof/>
        </w:rPr>
        <mc:AlternateContent>
          <mc:Choice Requires="wps">
            <w:drawing>
              <wp:anchor distT="0" distB="0" distL="114300" distR="114300" simplePos="0" relativeHeight="251658242" behindDoc="0" locked="0" layoutInCell="1" allowOverlap="1" wp14:anchorId="36430621" wp14:editId="10440A77">
                <wp:simplePos x="0" y="0"/>
                <wp:positionH relativeFrom="column">
                  <wp:posOffset>-1359535</wp:posOffset>
                </wp:positionH>
                <wp:positionV relativeFrom="paragraph">
                  <wp:posOffset>-6739255</wp:posOffset>
                </wp:positionV>
                <wp:extent cx="3295650" cy="714375"/>
                <wp:effectExtent l="0" t="0" r="19050" b="28575"/>
                <wp:wrapNone/>
                <wp:docPr id="1938671592" name="Tekstvak 4"/>
                <wp:cNvGraphicFramePr/>
                <a:graphic xmlns:a="http://schemas.openxmlformats.org/drawingml/2006/main">
                  <a:graphicData uri="http://schemas.microsoft.com/office/word/2010/wordprocessingShape">
                    <wps:wsp>
                      <wps:cNvSpPr txBox="1"/>
                      <wps:spPr>
                        <a:xfrm>
                          <a:off x="0" y="0"/>
                          <a:ext cx="3295650" cy="714375"/>
                        </a:xfrm>
                        <a:prstGeom prst="rect">
                          <a:avLst/>
                        </a:prstGeom>
                        <a:noFill/>
                        <a:ln w="6350">
                          <a:solidFill>
                            <a:prstClr val="black"/>
                          </a:solidFill>
                        </a:ln>
                      </wps:spPr>
                      <wps:txbx>
                        <w:txbxContent>
                          <w:p w14:paraId="35D2B75A" w14:textId="45271A3B" w:rsidR="00A0251C" w:rsidRPr="00CE47E8" w:rsidRDefault="00227EBD" w:rsidP="00A0251C">
                            <w:pPr>
                              <w:rPr>
                                <w:i/>
                                <w:iCs/>
                                <w:lang w:val="nl-NL"/>
                              </w:rPr>
                            </w:pPr>
                            <w:r>
                              <w:rPr>
                                <w:highlight w:val="yellow"/>
                                <w:lang w:val="nl-NL"/>
                              </w:rPr>
                              <w:t>[</w:t>
                            </w:r>
                            <w:r w:rsidR="00A0251C" w:rsidRPr="00227EBD">
                              <w:rPr>
                                <w:highlight w:val="yellow"/>
                                <w:lang w:val="nl-NL"/>
                              </w:rPr>
                              <w:t xml:space="preserve">Vervang dit beeld door een </w:t>
                            </w:r>
                            <w:r w:rsidR="00FE01B7">
                              <w:rPr>
                                <w:highlight w:val="yellow"/>
                                <w:lang w:val="nl-NL"/>
                              </w:rPr>
                              <w:t xml:space="preserve">passende </w:t>
                            </w:r>
                            <w:r w:rsidR="00AF130D">
                              <w:rPr>
                                <w:highlight w:val="yellow"/>
                                <w:lang w:val="nl-NL"/>
                              </w:rPr>
                              <w:t>foto</w:t>
                            </w:r>
                            <w:r w:rsidR="00FE01B7">
                              <w:rPr>
                                <w:highlight w:val="yellow"/>
                                <w:lang w:val="nl-NL"/>
                              </w:rPr>
                              <w:t xml:space="preserve"> die</w:t>
                            </w:r>
                            <w:r w:rsidR="00A0251C" w:rsidRPr="00227EBD">
                              <w:rPr>
                                <w:highlight w:val="yellow"/>
                                <w:lang w:val="nl-NL"/>
                              </w:rPr>
                              <w:t xml:space="preserve"> de essentie van je </w:t>
                            </w:r>
                            <w:r w:rsidR="00AF130D">
                              <w:rPr>
                                <w:highlight w:val="yellow"/>
                                <w:lang w:val="nl-NL"/>
                              </w:rPr>
                              <w:t>werking</w:t>
                            </w:r>
                            <w:r w:rsidR="00A0251C"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w:t>
                            </w:r>
                            <w:r w:rsidR="00A0251C" w:rsidRPr="00227EBD">
                              <w:rPr>
                                <w:i/>
                                <w:iCs/>
                                <w:highlight w:val="yellow"/>
                                <w:lang w:val="nl-NL"/>
                              </w:rPr>
                              <w:t>n</w:t>
                            </w:r>
                            <w:r w:rsidRPr="00227EBD">
                              <w:rPr>
                                <w:i/>
                                <w:iCs/>
                                <w:highlight w:val="yellow"/>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30621" id="_x0000_t202" coordsize="21600,21600" o:spt="202" path="m,l,21600r21600,l21600,xe">
                <v:stroke joinstyle="miter"/>
                <v:path gradientshapeok="t" o:connecttype="rect"/>
              </v:shapetype>
              <v:shape id="Tekstvak 4" o:spid="_x0000_s1026" type="#_x0000_t202" style="position:absolute;margin-left:-107.05pt;margin-top:-530.65pt;width:259.5pt;height:5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" filled="f" strokeweight=".5pt">
                <v:textbox>
                  <w:txbxContent>
                    <w:p w14:paraId="35D2B75A" w14:textId="45271A3B" w:rsidR="00A0251C" w:rsidRPr="00CE47E8" w:rsidRDefault="00227EBD" w:rsidP="00A0251C">
                      <w:pPr>
                        <w:rPr>
                          <w:i/>
                          <w:iCs/>
                          <w:lang w:val="nl-NL"/>
                        </w:rPr>
                      </w:pPr>
                      <w:r>
                        <w:rPr>
                          <w:highlight w:val="yellow"/>
                          <w:lang w:val="nl-NL"/>
                        </w:rPr>
                        <w:t>[</w:t>
                      </w:r>
                      <w:r w:rsidR="00A0251C" w:rsidRPr="00227EBD">
                        <w:rPr>
                          <w:highlight w:val="yellow"/>
                          <w:lang w:val="nl-NL"/>
                        </w:rPr>
                        <w:t xml:space="preserve">Vervang dit beeld door een </w:t>
                      </w:r>
                      <w:r w:rsidR="00FE01B7">
                        <w:rPr>
                          <w:highlight w:val="yellow"/>
                          <w:lang w:val="nl-NL"/>
                        </w:rPr>
                        <w:t xml:space="preserve">passende </w:t>
                      </w:r>
                      <w:r w:rsidR="00AF130D">
                        <w:rPr>
                          <w:highlight w:val="yellow"/>
                          <w:lang w:val="nl-NL"/>
                        </w:rPr>
                        <w:t>foto</w:t>
                      </w:r>
                      <w:r w:rsidR="00FE01B7">
                        <w:rPr>
                          <w:highlight w:val="yellow"/>
                          <w:lang w:val="nl-NL"/>
                        </w:rPr>
                        <w:t xml:space="preserve"> die</w:t>
                      </w:r>
                      <w:r w:rsidR="00A0251C" w:rsidRPr="00227EBD">
                        <w:rPr>
                          <w:highlight w:val="yellow"/>
                          <w:lang w:val="nl-NL"/>
                        </w:rPr>
                        <w:t xml:space="preserve"> de essentie van je </w:t>
                      </w:r>
                      <w:r w:rsidR="00AF130D">
                        <w:rPr>
                          <w:highlight w:val="yellow"/>
                          <w:lang w:val="nl-NL"/>
                        </w:rPr>
                        <w:t>werking</w:t>
                      </w:r>
                      <w:r w:rsidR="00A0251C"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w:t>
                      </w:r>
                      <w:r w:rsidR="00A0251C" w:rsidRPr="00227EBD">
                        <w:rPr>
                          <w:i/>
                          <w:iCs/>
                          <w:highlight w:val="yellow"/>
                          <w:lang w:val="nl-NL"/>
                        </w:rPr>
                        <w:t>n</w:t>
                      </w:r>
                      <w:r w:rsidRPr="00227EBD">
                        <w:rPr>
                          <w:i/>
                          <w:iCs/>
                          <w:highlight w:val="yellow"/>
                          <w:lang w:val="nl-NL"/>
                        </w:rPr>
                        <w:t>]</w:t>
                      </w:r>
                    </w:p>
                  </w:txbxContent>
                </v:textbox>
              </v:shape>
            </w:pict>
          </mc:Fallback>
        </mc:AlternateContent>
      </w:r>
      <w:r w:rsidR="00681CF8">
        <w:rPr>
          <w:noProof/>
        </w:rPr>
        <mc:AlternateContent>
          <mc:Choice Requires="wps">
            <w:drawing>
              <wp:inline distT="0" distB="0" distL="0" distR="0" wp14:anchorId="5B369A03" wp14:editId="252EA2BF">
                <wp:extent cx="5494020" cy="1133475"/>
                <wp:effectExtent l="0" t="0" r="5080" b="9525"/>
                <wp:docPr id="10" name="Tekstvak 10"/>
                <wp:cNvGraphicFramePr/>
                <a:graphic xmlns:a="http://schemas.openxmlformats.org/drawingml/2006/main">
                  <a:graphicData uri="http://schemas.microsoft.com/office/word/2010/wordprocessingShape">
                    <wps:wsp>
                      <wps:cNvSpPr txBox="1"/>
                      <wps:spPr>
                        <a:xfrm>
                          <a:off x="0" y="0"/>
                          <a:ext cx="5494020" cy="1133475"/>
                        </a:xfrm>
                        <a:prstGeom prst="roundRect">
                          <a:avLst>
                            <a:gd name="adj" fmla="val 50000"/>
                          </a:avLst>
                        </a:prstGeom>
                        <a:solidFill>
                          <a:schemeClr val="accent1"/>
                        </a:solidFill>
                        <a:ln w="6350">
                          <a:noFill/>
                        </a:ln>
                      </wps:spPr>
                      <wps:txbx>
                        <w:txbxContent>
                          <w:p w14:paraId="301D3379" w14:textId="467B1CF8" w:rsidR="007D28BA" w:rsidRDefault="00301632" w:rsidP="00110743">
                            <w:pPr>
                              <w:pStyle w:val="0TopicVVSG"/>
                              <w:rPr>
                                <w:color w:val="53565A" w:themeColor="text2"/>
                                <w:highlight w:val="yellow"/>
                              </w:rPr>
                            </w:pPr>
                            <w:r w:rsidRPr="00E70668">
                              <w:rPr>
                                <w:color w:val="53565A" w:themeColor="text2"/>
                                <w:highlight w:val="yellow"/>
                                <w:lang w:val="nl-NL"/>
                              </w:rPr>
                              <w:t>[</w:t>
                            </w:r>
                            <w:r w:rsidR="007D28BA" w:rsidRPr="007D28BA">
                              <w:rPr>
                                <w:color w:val="53565A" w:themeColor="text2"/>
                                <w:highlight w:val="yellow"/>
                                <w:lang w:val="nl-NL"/>
                              </w:rPr>
                              <w:t>Kies</w:t>
                            </w:r>
                            <w:r w:rsidR="00FF4262">
                              <w:rPr>
                                <w:color w:val="53565A" w:themeColor="text2"/>
                                <w:highlight w:val="yellow"/>
                                <w:lang w:val="nl-NL"/>
                              </w:rPr>
                              <w:t xml:space="preserve"> een</w:t>
                            </w:r>
                            <w:r w:rsidR="007D28BA" w:rsidRPr="007D28BA">
                              <w:rPr>
                                <w:color w:val="53565A" w:themeColor="text2"/>
                                <w:highlight w:val="yellow"/>
                                <w:lang w:val="nl-NL"/>
                              </w:rPr>
                              <w:t xml:space="preserve"> titel, een </w:t>
                            </w:r>
                            <w:r w:rsidR="007D28BA" w:rsidRPr="007D28BA">
                              <w:rPr>
                                <w:color w:val="53565A" w:themeColor="text2"/>
                                <w:highlight w:val="yellow"/>
                              </w:rPr>
                              <w:t xml:space="preserve">voorbeeld: </w:t>
                            </w:r>
                          </w:p>
                          <w:p w14:paraId="00769012" w14:textId="6778476C" w:rsidR="00681CF8" w:rsidRPr="00E70668" w:rsidRDefault="009F647F" w:rsidP="00110743">
                            <w:pPr>
                              <w:pStyle w:val="0TopicVVSG"/>
                              <w:rPr>
                                <w:color w:val="53565A" w:themeColor="text2"/>
                                <w:lang w:val="nl-NL"/>
                              </w:rPr>
                            </w:pPr>
                            <w:r>
                              <w:rPr>
                                <w:color w:val="53565A" w:themeColor="text2"/>
                                <w:lang w:val="nl-NL"/>
                              </w:rPr>
                              <w:t>Een draaischijf voor ondersteuning en verbinding</w:t>
                            </w:r>
                            <w:r w:rsidR="00301632" w:rsidRPr="007D28BA">
                              <w:rPr>
                                <w:color w:val="53565A" w:themeColor="text2"/>
                                <w:lang w:val="nl-NL"/>
                              </w:rPr>
                              <w:t>]</w:t>
                            </w:r>
                          </w:p>
                        </w:txbxContent>
                      </wps:txbx>
                      <wps:bodyPr rot="0" spcFirstLastPara="0" vertOverflow="overflow" horzOverflow="overflow" vert="horz" wrap="none" lIns="90000" tIns="0" rIns="126000" bIns="0" numCol="1" spcCol="0" rtlCol="0" fromWordArt="0" anchor="t" anchorCtr="0" forceAA="0" compatLnSpc="1">
                        <a:prstTxWarp prst="textNoShape">
                          <a:avLst/>
                        </a:prstTxWarp>
                        <a:noAutofit/>
                      </wps:bodyPr>
                    </wps:wsp>
                  </a:graphicData>
                </a:graphic>
              </wp:inline>
            </w:drawing>
          </mc:Choice>
          <mc:Fallback>
            <w:pict>
              <v:roundrect w14:anchorId="5B369A03" id="Tekstvak 10" o:spid="_x0000_s1027" style="width:432.6pt;height:89.25pt;visibility:visible;mso-wrap-style:non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" fillcolor="#43b02a [3204]" stroked="f" strokeweight=".5pt">
                <v:textbox inset="2.5mm,0,3.5mm,0">
                  <w:txbxContent>
                    <w:p w14:paraId="301D3379" w14:textId="467B1CF8" w:rsidR="007D28BA" w:rsidRDefault="00301632" w:rsidP="00110743">
                      <w:pPr>
                        <w:pStyle w:val="0TopicVVSG"/>
                        <w:rPr>
                          <w:color w:val="53565A" w:themeColor="text2"/>
                          <w:highlight w:val="yellow"/>
                        </w:rPr>
                      </w:pPr>
                      <w:r w:rsidRPr="00E70668">
                        <w:rPr>
                          <w:color w:val="53565A" w:themeColor="text2"/>
                          <w:highlight w:val="yellow"/>
                          <w:lang w:val="nl-NL"/>
                        </w:rPr>
                        <w:t>[</w:t>
                      </w:r>
                      <w:r w:rsidR="007D28BA" w:rsidRPr="007D28BA">
                        <w:rPr>
                          <w:color w:val="53565A" w:themeColor="text2"/>
                          <w:highlight w:val="yellow"/>
                          <w:lang w:val="nl-NL"/>
                        </w:rPr>
                        <w:t>Kies</w:t>
                      </w:r>
                      <w:r w:rsidR="00FF4262">
                        <w:rPr>
                          <w:color w:val="53565A" w:themeColor="text2"/>
                          <w:highlight w:val="yellow"/>
                          <w:lang w:val="nl-NL"/>
                        </w:rPr>
                        <w:t xml:space="preserve"> een</w:t>
                      </w:r>
                      <w:r w:rsidR="007D28BA" w:rsidRPr="007D28BA">
                        <w:rPr>
                          <w:color w:val="53565A" w:themeColor="text2"/>
                          <w:highlight w:val="yellow"/>
                          <w:lang w:val="nl-NL"/>
                        </w:rPr>
                        <w:t xml:space="preserve"> titel, een </w:t>
                      </w:r>
                      <w:r w:rsidR="007D28BA" w:rsidRPr="007D28BA">
                        <w:rPr>
                          <w:color w:val="53565A" w:themeColor="text2"/>
                          <w:highlight w:val="yellow"/>
                        </w:rPr>
                        <w:t xml:space="preserve">voorbeeld: </w:t>
                      </w:r>
                    </w:p>
                    <w:p w14:paraId="00769012" w14:textId="6778476C" w:rsidR="00681CF8" w:rsidRPr="00E70668" w:rsidRDefault="009F647F" w:rsidP="00110743">
                      <w:pPr>
                        <w:pStyle w:val="0TopicVVSG"/>
                        <w:rPr>
                          <w:color w:val="53565A" w:themeColor="text2"/>
                          <w:lang w:val="nl-NL"/>
                        </w:rPr>
                      </w:pPr>
                      <w:r>
                        <w:rPr>
                          <w:color w:val="53565A" w:themeColor="text2"/>
                          <w:lang w:val="nl-NL"/>
                        </w:rPr>
                        <w:t>Een draaischijf voor ondersteuning en verbinding</w:t>
                      </w:r>
                      <w:r w:rsidR="00301632" w:rsidRPr="007D28BA">
                        <w:rPr>
                          <w:color w:val="53565A" w:themeColor="text2"/>
                          <w:lang w:val="nl-NL"/>
                        </w:rPr>
                        <w:t>]</w:t>
                      </w:r>
                    </w:p>
                  </w:txbxContent>
                </v:textbox>
                <w10:anchorlock/>
              </v:roundrect>
            </w:pict>
          </mc:Fallback>
        </mc:AlternateContent>
      </w:r>
    </w:p>
    <w:p w14:paraId="17F683D2" w14:textId="77777777" w:rsidR="00CF7241" w:rsidRDefault="00CF7241" w:rsidP="00110743"/>
    <w:p w14:paraId="672BCE27" w14:textId="77777777" w:rsidR="00CF59C8" w:rsidRDefault="00CF59C8" w:rsidP="00110743"/>
    <w:p w14:paraId="16909738" w14:textId="38C6A657" w:rsidR="00681CF8" w:rsidRPr="00685B12" w:rsidRDefault="00301632" w:rsidP="00110743">
      <w:pPr>
        <w:pStyle w:val="0HoofdtitelVVSG"/>
      </w:pPr>
      <w:r>
        <w:t>Voorstellingsbundel</w:t>
      </w:r>
    </w:p>
    <w:p w14:paraId="44060C25" w14:textId="735A4642" w:rsidR="00681CF8" w:rsidRPr="00685B12" w:rsidRDefault="009A3FD3" w:rsidP="00110743">
      <w:pPr>
        <w:pStyle w:val="0OndertitelVVSG"/>
      </w:pPr>
      <w:r>
        <w:br/>
      </w:r>
      <w:r w:rsidR="00301632">
        <w:t>Maak kennis met on</w:t>
      </w:r>
      <w:r w:rsidR="00C12A73">
        <w:t xml:space="preserve">s </w:t>
      </w:r>
      <w:r w:rsidR="00AA1A8A">
        <w:t>lokaal dienstencentrum</w:t>
      </w:r>
    </w:p>
    <w:p w14:paraId="370CC840" w14:textId="77777777" w:rsidR="00681CF8" w:rsidRDefault="00681CF8" w:rsidP="00110743"/>
    <w:p w14:paraId="006B0CCE" w14:textId="77777777" w:rsidR="008C31D8" w:rsidRDefault="008C31D8" w:rsidP="00110743"/>
    <w:p w14:paraId="25D6EE3D" w14:textId="77777777" w:rsidR="00681CF8" w:rsidRDefault="00681CF8" w:rsidP="00110743">
      <w:pPr>
        <w:sectPr w:rsidR="00681CF8" w:rsidSect="00CF59C8">
          <w:footerReference w:type="default" r:id="rId12"/>
          <w:pgSz w:w="11906" w:h="16838"/>
          <w:pgMar w:top="10943" w:right="1486" w:bottom="1060" w:left="2381" w:header="709" w:footer="709" w:gutter="0"/>
          <w:cols w:space="708"/>
          <w:docGrid w:linePitch="360"/>
        </w:sectPr>
      </w:pPr>
    </w:p>
    <w:p w14:paraId="473F8CA1" w14:textId="3D96B44A" w:rsidR="008B5018" w:rsidRDefault="002476A4" w:rsidP="00110743">
      <w:pPr>
        <w:pStyle w:val="0InleidingVVSG"/>
      </w:pPr>
      <w:r w:rsidRPr="00F12ED6">
        <w:rPr>
          <w:highlight w:val="yellow"/>
        </w:rPr>
        <w:lastRenderedPageBreak/>
        <w:drawing>
          <wp:anchor distT="0" distB="0" distL="114300" distR="114300" simplePos="0" relativeHeight="251658243" behindDoc="1" locked="0" layoutInCell="1" allowOverlap="1" wp14:anchorId="3C84BAA2" wp14:editId="50E40955">
            <wp:simplePos x="0" y="0"/>
            <wp:positionH relativeFrom="page">
              <wp:posOffset>-85725</wp:posOffset>
            </wp:positionH>
            <wp:positionV relativeFrom="page">
              <wp:posOffset>-319088</wp:posOffset>
            </wp:positionV>
            <wp:extent cx="7559675" cy="4913630"/>
            <wp:effectExtent l="0" t="0" r="3175" b="1270"/>
            <wp:wrapNone/>
            <wp:docPr id="17"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3" cstate="print">
                      <a:extLst>
                        <a:ext uri="{28A0092B-C50C-407E-A947-70E740481C1C}">
                          <a14:useLocalDpi xmlns:a14="http://schemas.microsoft.com/office/drawing/2010/main" val="0"/>
                        </a:ext>
                      </a:extLst>
                    </a:blip>
                    <a:srcRect t="12282" b="12282"/>
                    <a:stretch>
                      <a:fillRect/>
                    </a:stretch>
                  </pic:blipFill>
                  <pic:spPr>
                    <a:xfrm>
                      <a:off x="0" y="0"/>
                      <a:ext cx="7559675" cy="4913630"/>
                    </a:xfrm>
                    <a:prstGeom prst="rect">
                      <a:avLst/>
                    </a:prstGeom>
                  </pic:spPr>
                </pic:pic>
              </a:graphicData>
            </a:graphic>
            <wp14:sizeRelH relativeFrom="margin">
              <wp14:pctWidth>0</wp14:pctWidth>
            </wp14:sizeRelH>
            <wp14:sizeRelV relativeFrom="margin">
              <wp14:pctHeight>0</wp14:pctHeight>
            </wp14:sizeRelV>
          </wp:anchor>
        </w:drawing>
      </w:r>
    </w:p>
    <w:p w14:paraId="423039D8" w14:textId="77777777" w:rsidR="008B5018" w:rsidRDefault="008B5018" w:rsidP="00110743">
      <w:pPr>
        <w:pStyle w:val="0InleidingVVSG"/>
      </w:pPr>
    </w:p>
    <w:p w14:paraId="4B9F2C29" w14:textId="49CBA997" w:rsidR="008B5018" w:rsidRDefault="008B5018" w:rsidP="00110743">
      <w:pPr>
        <w:pStyle w:val="0InleidingVVSG"/>
      </w:pPr>
    </w:p>
    <w:p w14:paraId="7C5AF765" w14:textId="45B85221" w:rsidR="008B5018" w:rsidRDefault="008B5018" w:rsidP="00110743">
      <w:pPr>
        <w:pStyle w:val="0InleidingVVSG"/>
      </w:pPr>
    </w:p>
    <w:p w14:paraId="33CD87E0" w14:textId="75DD121B" w:rsidR="008B5018" w:rsidRDefault="008B5018" w:rsidP="00110743">
      <w:pPr>
        <w:pStyle w:val="0InleidingVVSG"/>
      </w:pPr>
    </w:p>
    <w:p w14:paraId="7D43372A" w14:textId="1CE614F2" w:rsidR="008B5018" w:rsidRDefault="008B5018" w:rsidP="00110743">
      <w:pPr>
        <w:pStyle w:val="0InleidingVVSG"/>
      </w:pPr>
    </w:p>
    <w:p w14:paraId="4D9BD188" w14:textId="0D53A91E" w:rsidR="008B5018" w:rsidRDefault="008B5018" w:rsidP="00110743">
      <w:pPr>
        <w:pStyle w:val="0InleidingVVSG"/>
      </w:pPr>
    </w:p>
    <w:p w14:paraId="4D8E9F0C" w14:textId="76B8D233" w:rsidR="008B5018" w:rsidRDefault="008B5018" w:rsidP="00110743">
      <w:pPr>
        <w:pStyle w:val="0InleidingVVSG"/>
      </w:pPr>
    </w:p>
    <w:p w14:paraId="6FE0FEBF" w14:textId="21FD867A" w:rsidR="008B5018" w:rsidRDefault="008B5018" w:rsidP="00110743">
      <w:pPr>
        <w:pStyle w:val="0InleidingVVSG"/>
      </w:pPr>
    </w:p>
    <w:p w14:paraId="185ACE06" w14:textId="572A8384" w:rsidR="008B5018" w:rsidRDefault="008B5018" w:rsidP="00110743">
      <w:pPr>
        <w:pStyle w:val="0InleidingVVSG"/>
      </w:pPr>
    </w:p>
    <w:p w14:paraId="518156EF" w14:textId="598F5386" w:rsidR="008B5018" w:rsidRDefault="002476A4" w:rsidP="00110743">
      <w:pPr>
        <w:pStyle w:val="0InleidingVVSG"/>
      </w:pPr>
      <w:r>
        <mc:AlternateContent>
          <mc:Choice Requires="wps">
            <w:drawing>
              <wp:anchor distT="0" distB="0" distL="114300" distR="114300" simplePos="0" relativeHeight="251658241" behindDoc="0" locked="0" layoutInCell="1" allowOverlap="1" wp14:anchorId="7FC9741D" wp14:editId="55606EF5">
                <wp:simplePos x="0" y="0"/>
                <wp:positionH relativeFrom="column">
                  <wp:posOffset>-868680</wp:posOffset>
                </wp:positionH>
                <wp:positionV relativeFrom="paragraph">
                  <wp:posOffset>384810</wp:posOffset>
                </wp:positionV>
                <wp:extent cx="3371850" cy="733425"/>
                <wp:effectExtent l="0" t="0" r="19050" b="28575"/>
                <wp:wrapNone/>
                <wp:docPr id="455762616" name="Tekstvak 4"/>
                <wp:cNvGraphicFramePr/>
                <a:graphic xmlns:a="http://schemas.openxmlformats.org/drawingml/2006/main">
                  <a:graphicData uri="http://schemas.microsoft.com/office/word/2010/wordprocessingShape">
                    <wps:wsp>
                      <wps:cNvSpPr txBox="1"/>
                      <wps:spPr>
                        <a:xfrm>
                          <a:off x="0" y="0"/>
                          <a:ext cx="3371850" cy="733425"/>
                        </a:xfrm>
                        <a:prstGeom prst="rect">
                          <a:avLst/>
                        </a:prstGeom>
                        <a:noFill/>
                        <a:ln w="6350">
                          <a:solidFill>
                            <a:prstClr val="black"/>
                          </a:solidFill>
                        </a:ln>
                      </wps:spPr>
                      <wps:txbx>
                        <w:txbxContent>
                          <w:p w14:paraId="1C8A70B0" w14:textId="7C93A2DC" w:rsidR="00CE47E8" w:rsidRPr="00CE47E8" w:rsidRDefault="00142BEE">
                            <w:pPr>
                              <w:rPr>
                                <w:i/>
                                <w:iCs/>
                                <w:lang w:val="nl-NL"/>
                              </w:rPr>
                            </w:pPr>
                            <w:r w:rsidRPr="00515A8A">
                              <w:rPr>
                                <w:highlight w:val="yellow"/>
                                <w:lang w:val="nl-NL"/>
                              </w:rPr>
                              <w:t>[</w:t>
                            </w:r>
                            <w:r w:rsidR="00CE47E8" w:rsidRPr="00515A8A">
                              <w:rPr>
                                <w:highlight w:val="yellow"/>
                                <w:lang w:val="nl-NL"/>
                              </w:rPr>
                              <w:t>Vervang</w:t>
                            </w:r>
                            <w:r w:rsidR="00CE47E8" w:rsidRPr="00227EBD">
                              <w:rPr>
                                <w:highlight w:val="yellow"/>
                                <w:lang w:val="nl-NL"/>
                              </w:rPr>
                              <w:t xml:space="preserve"> dit beeld door een </w:t>
                            </w:r>
                            <w:r w:rsidR="00FE01B7">
                              <w:rPr>
                                <w:highlight w:val="yellow"/>
                                <w:lang w:val="nl-NL"/>
                              </w:rPr>
                              <w:t xml:space="preserve">passende </w:t>
                            </w:r>
                            <w:r w:rsidR="00AF130D">
                              <w:rPr>
                                <w:highlight w:val="yellow"/>
                                <w:lang w:val="nl-NL"/>
                              </w:rPr>
                              <w:t>foto</w:t>
                            </w:r>
                            <w:r w:rsidR="00FE01B7">
                              <w:rPr>
                                <w:highlight w:val="yellow"/>
                                <w:lang w:val="nl-NL"/>
                              </w:rPr>
                              <w:t xml:space="preserve"> die</w:t>
                            </w:r>
                            <w:r w:rsidR="00CE47E8" w:rsidRPr="00227EBD">
                              <w:rPr>
                                <w:highlight w:val="yellow"/>
                                <w:lang w:val="nl-NL"/>
                              </w:rPr>
                              <w:t xml:space="preserve"> de essentie van je </w:t>
                            </w:r>
                            <w:r w:rsidR="00AF130D">
                              <w:rPr>
                                <w:highlight w:val="yellow"/>
                                <w:lang w:val="nl-NL"/>
                              </w:rPr>
                              <w:t>werking</w:t>
                            </w:r>
                            <w:r w:rsidR="00CE47E8"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wijzigingen</w:t>
                            </w:r>
                            <w:r w:rsidR="00873F2B">
                              <w:rPr>
                                <w:i/>
                                <w:iCs/>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741D" id="_x0000_s1028" type="#_x0000_t202" style="position:absolute;margin-left:-68.4pt;margin-top:30.3pt;width:265.5pt;height:5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" filled="f" strokeweight=".5pt">
                <v:textbox>
                  <w:txbxContent>
                    <w:p w14:paraId="1C8A70B0" w14:textId="7C93A2DC" w:rsidR="00CE47E8" w:rsidRPr="00CE47E8" w:rsidRDefault="00142BEE">
                      <w:pPr>
                        <w:rPr>
                          <w:i/>
                          <w:iCs/>
                          <w:lang w:val="nl-NL"/>
                        </w:rPr>
                      </w:pPr>
                      <w:r w:rsidRPr="00515A8A">
                        <w:rPr>
                          <w:highlight w:val="yellow"/>
                          <w:lang w:val="nl-NL"/>
                        </w:rPr>
                        <w:t>[</w:t>
                      </w:r>
                      <w:r w:rsidR="00CE47E8" w:rsidRPr="00515A8A">
                        <w:rPr>
                          <w:highlight w:val="yellow"/>
                          <w:lang w:val="nl-NL"/>
                        </w:rPr>
                        <w:t>Vervang</w:t>
                      </w:r>
                      <w:r w:rsidR="00CE47E8" w:rsidRPr="00227EBD">
                        <w:rPr>
                          <w:highlight w:val="yellow"/>
                          <w:lang w:val="nl-NL"/>
                        </w:rPr>
                        <w:t xml:space="preserve"> dit beeld door een </w:t>
                      </w:r>
                      <w:r w:rsidR="00FE01B7">
                        <w:rPr>
                          <w:highlight w:val="yellow"/>
                          <w:lang w:val="nl-NL"/>
                        </w:rPr>
                        <w:t xml:space="preserve">passende </w:t>
                      </w:r>
                      <w:r w:rsidR="00AF130D">
                        <w:rPr>
                          <w:highlight w:val="yellow"/>
                          <w:lang w:val="nl-NL"/>
                        </w:rPr>
                        <w:t>foto</w:t>
                      </w:r>
                      <w:r w:rsidR="00FE01B7">
                        <w:rPr>
                          <w:highlight w:val="yellow"/>
                          <w:lang w:val="nl-NL"/>
                        </w:rPr>
                        <w:t xml:space="preserve"> die</w:t>
                      </w:r>
                      <w:r w:rsidR="00CE47E8" w:rsidRPr="00227EBD">
                        <w:rPr>
                          <w:highlight w:val="yellow"/>
                          <w:lang w:val="nl-NL"/>
                        </w:rPr>
                        <w:t xml:space="preserve"> de essentie van je </w:t>
                      </w:r>
                      <w:r w:rsidR="00AF130D">
                        <w:rPr>
                          <w:highlight w:val="yellow"/>
                          <w:lang w:val="nl-NL"/>
                        </w:rPr>
                        <w:t>werking</w:t>
                      </w:r>
                      <w:r w:rsidR="00CE47E8"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wijzigingen</w:t>
                      </w:r>
                      <w:r w:rsidR="00873F2B">
                        <w:rPr>
                          <w:i/>
                          <w:iCs/>
                          <w:lang w:val="nl-NL"/>
                        </w:rPr>
                        <w:t>.</w:t>
                      </w:r>
                    </w:p>
                  </w:txbxContent>
                </v:textbox>
              </v:shape>
            </w:pict>
          </mc:Fallback>
        </mc:AlternateContent>
      </w:r>
    </w:p>
    <w:p w14:paraId="58B063B9" w14:textId="3607DBBC" w:rsidR="008B5018" w:rsidRDefault="008B5018" w:rsidP="00110743">
      <w:pPr>
        <w:pStyle w:val="0InleidingVVSG"/>
      </w:pPr>
    </w:p>
    <w:p w14:paraId="3A351D5F" w14:textId="4E023F85" w:rsidR="008B5018" w:rsidRDefault="008B5018" w:rsidP="00110743">
      <w:pPr>
        <w:pStyle w:val="0InleidingVVSG"/>
      </w:pPr>
    </w:p>
    <w:p w14:paraId="07775B2F" w14:textId="69A214D0" w:rsidR="008B5018" w:rsidRDefault="008B5018" w:rsidP="00110743">
      <w:pPr>
        <w:pStyle w:val="0InleidingVVSG"/>
      </w:pPr>
    </w:p>
    <w:p w14:paraId="3E399979" w14:textId="77777777" w:rsidR="008B5018" w:rsidRDefault="008B5018" w:rsidP="00110743">
      <w:pPr>
        <w:pStyle w:val="0InleidingVVSG"/>
      </w:pPr>
    </w:p>
    <w:p w14:paraId="403BC6A1" w14:textId="77777777" w:rsidR="001351E8" w:rsidRDefault="001351E8" w:rsidP="00110743">
      <w:pPr>
        <w:pStyle w:val="0InleidingVVSG"/>
        <w:rPr>
          <w:i/>
          <w:iCs/>
        </w:rPr>
      </w:pPr>
    </w:p>
    <w:p w14:paraId="7F9D9F9F" w14:textId="77777777" w:rsidR="00E037A6" w:rsidRPr="001351E8" w:rsidRDefault="00E037A6" w:rsidP="00110743">
      <w:pPr>
        <w:pStyle w:val="0InleidingVVSG"/>
        <w:rPr>
          <w:i/>
          <w:iCs/>
        </w:rPr>
      </w:pPr>
    </w:p>
    <w:sdt>
      <w:sdtPr>
        <w:rPr>
          <w:rFonts w:ascii="Arial" w:eastAsia="Times New Roman" w:hAnsi="Arial" w:cs="Times New Roman"/>
          <w:bCs w:val="0"/>
          <w:caps w:val="0"/>
          <w:color w:val="53565A" w:themeColor="text2"/>
          <w:sz w:val="22"/>
          <w:szCs w:val="22"/>
          <w:lang w:val="nl-BE"/>
        </w:rPr>
        <w:id w:val="-999880209"/>
        <w:docPartObj>
          <w:docPartGallery w:val="Table of Contents"/>
          <w:docPartUnique/>
        </w:docPartObj>
      </w:sdtPr>
      <w:sdtEndPr>
        <w:rPr>
          <w:color w:val="53565A" w:themeColor="accent5"/>
        </w:rPr>
      </w:sdtEndPr>
      <w:sdtContent>
        <w:p w14:paraId="4171F457" w14:textId="77777777" w:rsidR="00EC7CCE" w:rsidRPr="00EC7CCE" w:rsidRDefault="00EC7CCE" w:rsidP="001A6683">
          <w:pPr>
            <w:pStyle w:val="Kopvaninhoudsopgave"/>
          </w:pPr>
          <w:r w:rsidRPr="00EC7CCE">
            <w:t>Inhoud</w:t>
          </w:r>
        </w:p>
        <w:p w14:paraId="0548E858" w14:textId="220BF21C" w:rsidR="00901E37" w:rsidRDefault="00D85305">
          <w:pPr>
            <w:pStyle w:val="Inhopg1"/>
            <w:rPr>
              <w:rFonts w:asciiTheme="minorHAnsi" w:eastAsiaTheme="minorEastAsia" w:hAnsiTheme="minorHAnsi" w:cstheme="minorBidi"/>
              <w:b w:val="0"/>
              <w:noProof/>
              <w:color w:val="auto"/>
              <w:kern w:val="2"/>
              <w:sz w:val="24"/>
              <w14:ligatures w14:val="standardContextual"/>
            </w:rPr>
          </w:pPr>
          <w:r>
            <w:fldChar w:fldCharType="begin"/>
          </w:r>
          <w:r>
            <w:instrText xml:space="preserve"> TOC \o "1-3" \u </w:instrText>
          </w:r>
          <w:r>
            <w:fldChar w:fldCharType="separate"/>
          </w:r>
          <w:r w:rsidR="00901E37">
            <w:rPr>
              <w:noProof/>
            </w:rPr>
            <w:t>1.</w:t>
          </w:r>
          <w:r w:rsidR="00901E37">
            <w:rPr>
              <w:rFonts w:asciiTheme="minorHAnsi" w:eastAsiaTheme="minorEastAsia" w:hAnsiTheme="minorHAnsi" w:cstheme="minorBidi"/>
              <w:b w:val="0"/>
              <w:noProof/>
              <w:color w:val="auto"/>
              <w:kern w:val="2"/>
              <w:sz w:val="24"/>
              <w14:ligatures w14:val="standardContextual"/>
            </w:rPr>
            <w:tab/>
          </w:r>
          <w:r w:rsidR="00901E37">
            <w:rPr>
              <w:noProof/>
            </w:rPr>
            <w:t>Wat doen we?</w:t>
          </w:r>
          <w:r w:rsidR="00901E37">
            <w:rPr>
              <w:noProof/>
            </w:rPr>
            <w:tab/>
          </w:r>
          <w:r w:rsidR="00901E37">
            <w:rPr>
              <w:noProof/>
            </w:rPr>
            <w:fldChar w:fldCharType="begin"/>
          </w:r>
          <w:r w:rsidR="00901E37">
            <w:rPr>
              <w:noProof/>
            </w:rPr>
            <w:instrText xml:space="preserve"> PAGEREF _Toc182586143 \h </w:instrText>
          </w:r>
          <w:r w:rsidR="00901E37">
            <w:rPr>
              <w:noProof/>
            </w:rPr>
          </w:r>
          <w:r w:rsidR="00901E37">
            <w:rPr>
              <w:noProof/>
            </w:rPr>
            <w:fldChar w:fldCharType="separate"/>
          </w:r>
          <w:r w:rsidR="00550AA7">
            <w:rPr>
              <w:noProof/>
            </w:rPr>
            <w:t>4</w:t>
          </w:r>
          <w:r w:rsidR="00901E37">
            <w:rPr>
              <w:noProof/>
            </w:rPr>
            <w:fldChar w:fldCharType="end"/>
          </w:r>
        </w:p>
        <w:p w14:paraId="59062F57" w14:textId="12B5A6E7" w:rsidR="00901E37" w:rsidRDefault="00901E37">
          <w:pPr>
            <w:pStyle w:val="Inhopg1"/>
            <w:rPr>
              <w:rFonts w:asciiTheme="minorHAnsi" w:eastAsiaTheme="minorEastAsia" w:hAnsiTheme="minorHAnsi" w:cstheme="minorBidi"/>
              <w:b w:val="0"/>
              <w:noProof/>
              <w:color w:val="auto"/>
              <w:kern w:val="2"/>
              <w:sz w:val="24"/>
              <w14:ligatures w14:val="standardContextual"/>
            </w:rPr>
          </w:pPr>
          <w:r>
            <w:rPr>
              <w:noProof/>
            </w:rPr>
            <w:t>2.</w:t>
          </w:r>
          <w:r>
            <w:rPr>
              <w:rFonts w:asciiTheme="minorHAnsi" w:eastAsiaTheme="minorEastAsia" w:hAnsiTheme="minorHAnsi" w:cstheme="minorBidi"/>
              <w:b w:val="0"/>
              <w:noProof/>
              <w:color w:val="auto"/>
              <w:kern w:val="2"/>
              <w:sz w:val="24"/>
              <w14:ligatures w14:val="standardContextual"/>
            </w:rPr>
            <w:tab/>
          </w:r>
          <w:r>
            <w:rPr>
              <w:noProof/>
            </w:rPr>
            <w:t>Waarom kiezen voor ons?</w:t>
          </w:r>
          <w:r>
            <w:rPr>
              <w:noProof/>
            </w:rPr>
            <w:tab/>
          </w:r>
          <w:r>
            <w:rPr>
              <w:noProof/>
            </w:rPr>
            <w:fldChar w:fldCharType="begin"/>
          </w:r>
          <w:r>
            <w:rPr>
              <w:noProof/>
            </w:rPr>
            <w:instrText xml:space="preserve"> PAGEREF _Toc182586144 \h </w:instrText>
          </w:r>
          <w:r>
            <w:rPr>
              <w:noProof/>
            </w:rPr>
          </w:r>
          <w:r>
            <w:rPr>
              <w:noProof/>
            </w:rPr>
            <w:fldChar w:fldCharType="separate"/>
          </w:r>
          <w:r w:rsidR="00550AA7">
            <w:rPr>
              <w:noProof/>
            </w:rPr>
            <w:t>7</w:t>
          </w:r>
          <w:r>
            <w:rPr>
              <w:noProof/>
            </w:rPr>
            <w:fldChar w:fldCharType="end"/>
          </w:r>
        </w:p>
        <w:p w14:paraId="5D52FF5C" w14:textId="29F25B2C" w:rsidR="00901E37" w:rsidRDefault="00901E37">
          <w:pPr>
            <w:pStyle w:val="Inhopg1"/>
            <w:rPr>
              <w:rFonts w:asciiTheme="minorHAnsi" w:eastAsiaTheme="minorEastAsia" w:hAnsiTheme="minorHAnsi" w:cstheme="minorBidi"/>
              <w:b w:val="0"/>
              <w:noProof/>
              <w:color w:val="auto"/>
              <w:kern w:val="2"/>
              <w:sz w:val="24"/>
              <w14:ligatures w14:val="standardContextual"/>
            </w:rPr>
          </w:pPr>
          <w:r>
            <w:rPr>
              <w:noProof/>
            </w:rPr>
            <w:t>3.</w:t>
          </w:r>
          <w:r>
            <w:rPr>
              <w:rFonts w:asciiTheme="minorHAnsi" w:eastAsiaTheme="minorEastAsia" w:hAnsiTheme="minorHAnsi" w:cstheme="minorBidi"/>
              <w:b w:val="0"/>
              <w:noProof/>
              <w:color w:val="auto"/>
              <w:kern w:val="2"/>
              <w:sz w:val="24"/>
              <w14:ligatures w14:val="standardContextual"/>
            </w:rPr>
            <w:tab/>
          </w:r>
          <w:r>
            <w:rPr>
              <w:noProof/>
            </w:rPr>
            <w:t>Kerncijfers: onze impact in cijfers</w:t>
          </w:r>
          <w:r>
            <w:rPr>
              <w:noProof/>
            </w:rPr>
            <w:tab/>
          </w:r>
          <w:r>
            <w:rPr>
              <w:noProof/>
            </w:rPr>
            <w:fldChar w:fldCharType="begin"/>
          </w:r>
          <w:r>
            <w:rPr>
              <w:noProof/>
            </w:rPr>
            <w:instrText xml:space="preserve"> PAGEREF _Toc182586145 \h </w:instrText>
          </w:r>
          <w:r>
            <w:rPr>
              <w:noProof/>
            </w:rPr>
          </w:r>
          <w:r>
            <w:rPr>
              <w:noProof/>
            </w:rPr>
            <w:fldChar w:fldCharType="separate"/>
          </w:r>
          <w:r w:rsidR="00550AA7">
            <w:rPr>
              <w:noProof/>
            </w:rPr>
            <w:t>10</w:t>
          </w:r>
          <w:r>
            <w:rPr>
              <w:noProof/>
            </w:rPr>
            <w:fldChar w:fldCharType="end"/>
          </w:r>
        </w:p>
        <w:p w14:paraId="541B55B2" w14:textId="13028CC7" w:rsidR="00901E37" w:rsidRDefault="00901E37">
          <w:pPr>
            <w:pStyle w:val="Inhopg1"/>
            <w:rPr>
              <w:rFonts w:asciiTheme="minorHAnsi" w:eastAsiaTheme="minorEastAsia" w:hAnsiTheme="minorHAnsi" w:cstheme="minorBidi"/>
              <w:b w:val="0"/>
              <w:noProof/>
              <w:color w:val="auto"/>
              <w:kern w:val="2"/>
              <w:sz w:val="24"/>
              <w14:ligatures w14:val="standardContextual"/>
            </w:rPr>
          </w:pPr>
          <w:r>
            <w:rPr>
              <w:noProof/>
            </w:rPr>
            <w:t>4.</w:t>
          </w:r>
          <w:r>
            <w:rPr>
              <w:rFonts w:asciiTheme="minorHAnsi" w:eastAsiaTheme="minorEastAsia" w:hAnsiTheme="minorHAnsi" w:cstheme="minorBidi"/>
              <w:b w:val="0"/>
              <w:noProof/>
              <w:color w:val="auto"/>
              <w:kern w:val="2"/>
              <w:sz w:val="24"/>
              <w14:ligatures w14:val="standardContextual"/>
            </w:rPr>
            <w:tab/>
          </w:r>
          <w:r>
            <w:rPr>
              <w:noProof/>
            </w:rPr>
            <w:t>Vooruitkijken: uitdagingen en oplossingen</w:t>
          </w:r>
          <w:r>
            <w:rPr>
              <w:noProof/>
            </w:rPr>
            <w:tab/>
          </w:r>
          <w:r>
            <w:rPr>
              <w:noProof/>
            </w:rPr>
            <w:fldChar w:fldCharType="begin"/>
          </w:r>
          <w:r>
            <w:rPr>
              <w:noProof/>
            </w:rPr>
            <w:instrText xml:space="preserve"> PAGEREF _Toc182586146 \h </w:instrText>
          </w:r>
          <w:r>
            <w:rPr>
              <w:noProof/>
            </w:rPr>
          </w:r>
          <w:r>
            <w:rPr>
              <w:noProof/>
            </w:rPr>
            <w:fldChar w:fldCharType="separate"/>
          </w:r>
          <w:r w:rsidR="00550AA7">
            <w:rPr>
              <w:noProof/>
            </w:rPr>
            <w:t>12</w:t>
          </w:r>
          <w:r>
            <w:rPr>
              <w:noProof/>
            </w:rPr>
            <w:fldChar w:fldCharType="end"/>
          </w:r>
        </w:p>
        <w:p w14:paraId="37B36F5F" w14:textId="0F48AB1E" w:rsidR="00901E37" w:rsidRDefault="00901E37">
          <w:pPr>
            <w:pStyle w:val="Inhopg1"/>
            <w:rPr>
              <w:rFonts w:asciiTheme="minorHAnsi" w:eastAsiaTheme="minorEastAsia" w:hAnsiTheme="minorHAnsi" w:cstheme="minorBidi"/>
              <w:b w:val="0"/>
              <w:noProof/>
              <w:color w:val="auto"/>
              <w:kern w:val="2"/>
              <w:sz w:val="24"/>
              <w14:ligatures w14:val="standardContextual"/>
            </w:rPr>
          </w:pPr>
          <w:r>
            <w:rPr>
              <w:noProof/>
            </w:rPr>
            <w:t>5.</w:t>
          </w:r>
          <w:r>
            <w:rPr>
              <w:rFonts w:asciiTheme="minorHAnsi" w:eastAsiaTheme="minorEastAsia" w:hAnsiTheme="minorHAnsi" w:cstheme="minorBidi"/>
              <w:b w:val="0"/>
              <w:noProof/>
              <w:color w:val="auto"/>
              <w:kern w:val="2"/>
              <w:sz w:val="24"/>
              <w14:ligatures w14:val="standardContextual"/>
            </w:rPr>
            <w:tab/>
          </w:r>
          <w:r>
            <w:rPr>
              <w:noProof/>
            </w:rPr>
            <w:t>Meer info en contact</w:t>
          </w:r>
          <w:r>
            <w:rPr>
              <w:noProof/>
            </w:rPr>
            <w:tab/>
          </w:r>
          <w:r>
            <w:rPr>
              <w:noProof/>
            </w:rPr>
            <w:fldChar w:fldCharType="begin"/>
          </w:r>
          <w:r>
            <w:rPr>
              <w:noProof/>
            </w:rPr>
            <w:instrText xml:space="preserve"> PAGEREF _Toc182586147 \h </w:instrText>
          </w:r>
          <w:r>
            <w:rPr>
              <w:noProof/>
            </w:rPr>
          </w:r>
          <w:r>
            <w:rPr>
              <w:noProof/>
            </w:rPr>
            <w:fldChar w:fldCharType="separate"/>
          </w:r>
          <w:r w:rsidR="00550AA7">
            <w:rPr>
              <w:noProof/>
            </w:rPr>
            <w:t>15</w:t>
          </w:r>
          <w:r>
            <w:rPr>
              <w:noProof/>
            </w:rPr>
            <w:fldChar w:fldCharType="end"/>
          </w:r>
        </w:p>
        <w:p w14:paraId="02A7C558" w14:textId="79C463F4" w:rsidR="00EC7CCE" w:rsidRDefault="00D85305" w:rsidP="00D85305">
          <w:pPr>
            <w:pStyle w:val="Inhopg1"/>
          </w:pPr>
          <w:r>
            <w:fldChar w:fldCharType="end"/>
          </w:r>
        </w:p>
      </w:sdtContent>
    </w:sdt>
    <w:p w14:paraId="6D59643D" w14:textId="77777777" w:rsidR="00E037A6" w:rsidRDefault="00E037A6" w:rsidP="00F000CE">
      <w:pPr>
        <w:pStyle w:val="0InleidingVVSG"/>
        <w:rPr>
          <w:highlight w:val="yellow"/>
        </w:rPr>
      </w:pPr>
    </w:p>
    <w:p w14:paraId="3133BCF3" w14:textId="5D018CB3" w:rsidR="00E037A6" w:rsidRDefault="00E037A6">
      <w:pPr>
        <w:spacing w:after="160" w:line="259" w:lineRule="auto"/>
        <w:rPr>
          <w:noProof/>
          <w:sz w:val="30"/>
          <w:szCs w:val="30"/>
          <w:highlight w:val="yellow"/>
        </w:rPr>
      </w:pPr>
      <w:r>
        <w:rPr>
          <w:highlight w:val="yellow"/>
        </w:rPr>
        <w:br w:type="page"/>
      </w:r>
    </w:p>
    <w:p w14:paraId="4EE8DC69" w14:textId="3A37503C" w:rsidR="00F000CE" w:rsidRDefault="00F000CE" w:rsidP="00E037A6">
      <w:pPr>
        <w:pStyle w:val="0OndertitelVVSG"/>
      </w:pPr>
      <w:r w:rsidRPr="00F12ED6">
        <w:rPr>
          <w:highlight w:val="yellow"/>
        </w:rPr>
        <w:lastRenderedPageBreak/>
        <w:t>[</w:t>
      </w:r>
      <w:r w:rsidR="004705E8">
        <w:rPr>
          <w:highlight w:val="yellow"/>
        </w:rPr>
        <w:t xml:space="preserve">Kies een </w:t>
      </w:r>
      <w:r w:rsidRPr="00F12ED6">
        <w:rPr>
          <w:highlight w:val="yellow"/>
        </w:rPr>
        <w:t xml:space="preserve">sprekende titel die je </w:t>
      </w:r>
      <w:r w:rsidR="00E037A6">
        <w:rPr>
          <w:highlight w:val="yellow"/>
        </w:rPr>
        <w:t>centrum</w:t>
      </w:r>
      <w:r w:rsidRPr="00F12ED6">
        <w:rPr>
          <w:highlight w:val="yellow"/>
        </w:rPr>
        <w:t xml:space="preserve"> in de kijker zet</w:t>
      </w:r>
    </w:p>
    <w:p w14:paraId="782B2240" w14:textId="77777777" w:rsidR="003D65C4" w:rsidRPr="008863E4" w:rsidRDefault="003D65C4" w:rsidP="003D65C4">
      <w:pPr>
        <w:pStyle w:val="0InleidingVVSG"/>
        <w:rPr>
          <w:sz w:val="22"/>
          <w:szCs w:val="22"/>
        </w:rPr>
      </w:pPr>
      <w:r w:rsidRPr="008863E4">
        <w:rPr>
          <w:sz w:val="22"/>
          <w:szCs w:val="22"/>
          <w:highlight w:val="yellow"/>
        </w:rPr>
        <w:t>Voeg hier een titel toe die de aandacht trekt, is er bijvoorbeeld een slogan?</w:t>
      </w:r>
    </w:p>
    <w:p w14:paraId="565C8F2B" w14:textId="09D86B5E" w:rsidR="00F000CE" w:rsidRPr="00063255" w:rsidRDefault="00F000CE" w:rsidP="008D3F92">
      <w:pPr>
        <w:pStyle w:val="0InleidingVVSG"/>
        <w:numPr>
          <w:ilvl w:val="0"/>
          <w:numId w:val="7"/>
        </w:numPr>
        <w:rPr>
          <w:i/>
          <w:iCs/>
          <w:sz w:val="20"/>
          <w:szCs w:val="20"/>
        </w:rPr>
      </w:pPr>
      <w:r>
        <w:rPr>
          <w:i/>
          <w:iCs/>
          <w:sz w:val="20"/>
          <w:szCs w:val="20"/>
        </w:rPr>
        <w:t xml:space="preserve"> </w:t>
      </w:r>
      <w:r w:rsidRPr="00063255">
        <w:rPr>
          <w:i/>
          <w:iCs/>
          <w:sz w:val="20"/>
          <w:szCs w:val="20"/>
        </w:rPr>
        <w:t>“</w:t>
      </w:r>
      <w:r w:rsidR="00DB2B91">
        <w:rPr>
          <w:i/>
          <w:iCs/>
          <w:sz w:val="20"/>
          <w:szCs w:val="20"/>
        </w:rPr>
        <w:t>Ons lokaal dienstencentrum: e</w:t>
      </w:r>
      <w:r w:rsidR="009F647F" w:rsidRPr="009F647F">
        <w:rPr>
          <w:i/>
          <w:iCs/>
          <w:sz w:val="20"/>
          <w:szCs w:val="20"/>
          <w:lang w:val="nl-NL"/>
        </w:rPr>
        <w:t>en draaischijf voor ondersteuning en verbinding</w:t>
      </w:r>
      <w:r w:rsidRPr="00063255">
        <w:rPr>
          <w:i/>
          <w:iCs/>
          <w:sz w:val="20"/>
          <w:szCs w:val="20"/>
        </w:rPr>
        <w:t>”]</w:t>
      </w:r>
    </w:p>
    <w:p w14:paraId="37ED5B75" w14:textId="77777777" w:rsidR="00F000CE" w:rsidRDefault="00F000CE" w:rsidP="00F000CE">
      <w:pPr>
        <w:pStyle w:val="0InleidingVVSG"/>
      </w:pPr>
    </w:p>
    <w:p w14:paraId="27DA747E" w14:textId="77777777" w:rsidR="00F000CE" w:rsidRDefault="00F000CE" w:rsidP="00F000CE">
      <w:pPr>
        <w:pStyle w:val="0InleidingVVSG"/>
      </w:pPr>
      <w:r w:rsidRPr="00F12ED6">
        <w:rPr>
          <w:highlight w:val="yellow"/>
        </w:rPr>
        <w:t>[</w:t>
      </w:r>
      <w:r>
        <w:rPr>
          <w:highlight w:val="yellow"/>
        </w:rPr>
        <w:t xml:space="preserve">Introductietekst: Wie zijn we? </w:t>
      </w:r>
      <w:r w:rsidRPr="00F12ED6">
        <w:rPr>
          <w:highlight w:val="yellow"/>
        </w:rPr>
        <w:t>Vertel in enkele lijnen wat je de schepen</w:t>
      </w:r>
      <w:r>
        <w:rPr>
          <w:highlight w:val="yellow"/>
        </w:rPr>
        <w:t>,</w:t>
      </w:r>
      <w:r w:rsidRPr="00F12ED6">
        <w:rPr>
          <w:highlight w:val="yellow"/>
        </w:rPr>
        <w:t xml:space="preserve"> mandataris</w:t>
      </w:r>
      <w:r>
        <w:rPr>
          <w:highlight w:val="yellow"/>
        </w:rPr>
        <w:t xml:space="preserve"> of algemeen directeur</w:t>
      </w:r>
      <w:r w:rsidRPr="00F12ED6">
        <w:rPr>
          <w:highlight w:val="yellow"/>
        </w:rPr>
        <w:t xml:space="preserve"> zeker wil meegeven</w:t>
      </w:r>
      <w:r>
        <w:rPr>
          <w:highlight w:val="yellow"/>
        </w:rPr>
        <w:t>.</w:t>
      </w:r>
      <w:r w:rsidRPr="00F12ED6">
        <w:rPr>
          <w:highlight w:val="yellow"/>
        </w:rPr>
        <w:t xml:space="preserve"> Waarom is </w:t>
      </w:r>
      <w:r>
        <w:rPr>
          <w:highlight w:val="yellow"/>
        </w:rPr>
        <w:t>de dienst</w:t>
      </w:r>
      <w:r w:rsidRPr="00F12ED6">
        <w:rPr>
          <w:highlight w:val="yellow"/>
        </w:rPr>
        <w:t xml:space="preserve"> zo belangrijk? Waar</w:t>
      </w:r>
      <w:r>
        <w:rPr>
          <w:highlight w:val="yellow"/>
        </w:rPr>
        <w:t>in</w:t>
      </w:r>
      <w:r w:rsidRPr="00F12ED6">
        <w:rPr>
          <w:highlight w:val="yellow"/>
        </w:rPr>
        <w:t xml:space="preserve"> maak je elke dag het verschil</w:t>
      </w:r>
      <w:r>
        <w:rPr>
          <w:highlight w:val="yellow"/>
        </w:rPr>
        <w:t>? Welke visie draag je uit?</w:t>
      </w:r>
    </w:p>
    <w:p w14:paraId="5332992B" w14:textId="150D7264" w:rsidR="009C4D3A" w:rsidRDefault="00F000CE" w:rsidP="008D3F92">
      <w:pPr>
        <w:pStyle w:val="0InleidingVVSG"/>
        <w:numPr>
          <w:ilvl w:val="0"/>
          <w:numId w:val="7"/>
        </w:numPr>
        <w:rPr>
          <w:sz w:val="22"/>
          <w:szCs w:val="22"/>
        </w:rPr>
      </w:pPr>
      <w:r w:rsidRPr="000F4709">
        <w:rPr>
          <w:b/>
          <w:bCs/>
          <w:sz w:val="22"/>
          <w:szCs w:val="22"/>
        </w:rPr>
        <w:t>Wie zijn we?</w:t>
      </w:r>
      <w:r w:rsidRPr="000F4709">
        <w:rPr>
          <w:sz w:val="22"/>
          <w:szCs w:val="22"/>
        </w:rPr>
        <w:t xml:space="preserve"> </w:t>
      </w:r>
      <w:r w:rsidR="00F23ED6">
        <w:rPr>
          <w:sz w:val="22"/>
          <w:szCs w:val="22"/>
        </w:rPr>
        <w:t>Ons lokaal dienstencentrum is</w:t>
      </w:r>
      <w:r w:rsidR="001D38E0">
        <w:rPr>
          <w:sz w:val="22"/>
          <w:szCs w:val="22"/>
        </w:rPr>
        <w:t xml:space="preserve"> een</w:t>
      </w:r>
      <w:r w:rsidR="001D38E0" w:rsidRPr="001D38E0">
        <w:rPr>
          <w:sz w:val="22"/>
          <w:szCs w:val="22"/>
        </w:rPr>
        <w:t xml:space="preserve"> laagdrempelige </w:t>
      </w:r>
      <w:r w:rsidR="001D38E0" w:rsidRPr="006A51A0">
        <w:rPr>
          <w:b/>
          <w:bCs/>
          <w:sz w:val="22"/>
          <w:szCs w:val="22"/>
        </w:rPr>
        <w:t>ontmoetingsplaats</w:t>
      </w:r>
      <w:r w:rsidR="00B416A3">
        <w:rPr>
          <w:sz w:val="22"/>
          <w:szCs w:val="22"/>
        </w:rPr>
        <w:t xml:space="preserve"> </w:t>
      </w:r>
      <w:r w:rsidR="001D38E0" w:rsidRPr="001D38E0">
        <w:rPr>
          <w:sz w:val="22"/>
          <w:szCs w:val="22"/>
        </w:rPr>
        <w:t xml:space="preserve">waar inwoners terechtkunnen voor activiteiten, </w:t>
      </w:r>
      <w:r w:rsidR="006A59B9">
        <w:rPr>
          <w:sz w:val="22"/>
          <w:szCs w:val="22"/>
        </w:rPr>
        <w:t>dienstverlening</w:t>
      </w:r>
      <w:r w:rsidR="001D38E0" w:rsidRPr="001D38E0">
        <w:rPr>
          <w:sz w:val="22"/>
          <w:szCs w:val="22"/>
        </w:rPr>
        <w:t xml:space="preserve"> en </w:t>
      </w:r>
      <w:r w:rsidR="00B9506A">
        <w:rPr>
          <w:sz w:val="22"/>
          <w:szCs w:val="22"/>
        </w:rPr>
        <w:t>informatie</w:t>
      </w:r>
      <w:r w:rsidR="001D38E0" w:rsidRPr="001D38E0">
        <w:rPr>
          <w:sz w:val="22"/>
          <w:szCs w:val="22"/>
        </w:rPr>
        <w:t>.</w:t>
      </w:r>
      <w:r w:rsidR="00416D70">
        <w:rPr>
          <w:sz w:val="22"/>
          <w:szCs w:val="22"/>
        </w:rPr>
        <w:t xml:space="preserve"> </w:t>
      </w:r>
      <w:r w:rsidR="001D38E0" w:rsidRPr="001D38E0">
        <w:rPr>
          <w:sz w:val="22"/>
          <w:szCs w:val="22"/>
        </w:rPr>
        <w:t xml:space="preserve">We </w:t>
      </w:r>
      <w:r w:rsidR="00416D70">
        <w:rPr>
          <w:sz w:val="22"/>
          <w:szCs w:val="22"/>
        </w:rPr>
        <w:t>verbinden</w:t>
      </w:r>
      <w:r w:rsidR="001D38E0" w:rsidRPr="001D38E0">
        <w:rPr>
          <w:sz w:val="22"/>
          <w:szCs w:val="22"/>
        </w:rPr>
        <w:t xml:space="preserve"> informele en formele zorg</w:t>
      </w:r>
      <w:r w:rsidR="00416D70">
        <w:rPr>
          <w:sz w:val="22"/>
          <w:szCs w:val="22"/>
        </w:rPr>
        <w:t xml:space="preserve"> en versterken het </w:t>
      </w:r>
      <w:r w:rsidR="00416D70" w:rsidRPr="00391E83">
        <w:rPr>
          <w:sz w:val="22"/>
          <w:szCs w:val="22"/>
        </w:rPr>
        <w:t xml:space="preserve">sociale netwerk </w:t>
      </w:r>
      <w:r w:rsidR="00416D70">
        <w:rPr>
          <w:sz w:val="22"/>
          <w:szCs w:val="22"/>
        </w:rPr>
        <w:t>van onze gebruikers</w:t>
      </w:r>
      <w:r w:rsidR="001D38E0" w:rsidRPr="001D38E0">
        <w:rPr>
          <w:sz w:val="22"/>
          <w:szCs w:val="22"/>
        </w:rPr>
        <w:t xml:space="preserve">. </w:t>
      </w:r>
      <w:r w:rsidR="007C27A4">
        <w:rPr>
          <w:sz w:val="22"/>
          <w:szCs w:val="22"/>
        </w:rPr>
        <w:t>Ons</w:t>
      </w:r>
      <w:r w:rsidR="001D38E0" w:rsidRPr="001D38E0">
        <w:rPr>
          <w:sz w:val="22"/>
          <w:szCs w:val="22"/>
        </w:rPr>
        <w:t xml:space="preserve"> </w:t>
      </w:r>
      <w:r w:rsidR="00B416A3" w:rsidRPr="00B416A3">
        <w:rPr>
          <w:b/>
          <w:bCs/>
          <w:sz w:val="22"/>
          <w:szCs w:val="22"/>
        </w:rPr>
        <w:t>buurtgerichte en</w:t>
      </w:r>
      <w:r w:rsidR="00F23ED6">
        <w:rPr>
          <w:sz w:val="22"/>
          <w:szCs w:val="22"/>
        </w:rPr>
        <w:t xml:space="preserve"> </w:t>
      </w:r>
      <w:r w:rsidR="00F23ED6" w:rsidRPr="009D4D7C">
        <w:rPr>
          <w:b/>
          <w:bCs/>
          <w:sz w:val="22"/>
          <w:szCs w:val="22"/>
        </w:rPr>
        <w:t>preventieve</w:t>
      </w:r>
      <w:r w:rsidR="001D38E0" w:rsidRPr="009D4D7C">
        <w:rPr>
          <w:b/>
          <w:bCs/>
          <w:sz w:val="22"/>
          <w:szCs w:val="22"/>
        </w:rPr>
        <w:t xml:space="preserve"> aanbod</w:t>
      </w:r>
      <w:r w:rsidR="001D38E0" w:rsidRPr="001D38E0">
        <w:rPr>
          <w:sz w:val="22"/>
          <w:szCs w:val="22"/>
        </w:rPr>
        <w:t xml:space="preserve"> </w:t>
      </w:r>
      <w:r w:rsidR="007C27A4">
        <w:rPr>
          <w:sz w:val="22"/>
          <w:szCs w:val="22"/>
        </w:rPr>
        <w:t>is er voor iedereen</w:t>
      </w:r>
      <w:r w:rsidR="002849C5">
        <w:rPr>
          <w:sz w:val="22"/>
          <w:szCs w:val="22"/>
        </w:rPr>
        <w:t>, maar we schenken extra aandacht aan ouderen, mantelzorgers en kwetsbare personen.</w:t>
      </w:r>
    </w:p>
    <w:p w14:paraId="75538513" w14:textId="77777777" w:rsidR="005516A9" w:rsidRDefault="005516A9" w:rsidP="005516A9">
      <w:pPr>
        <w:pStyle w:val="0InleidingVVSG"/>
        <w:ind w:left="720"/>
        <w:rPr>
          <w:sz w:val="22"/>
          <w:szCs w:val="22"/>
        </w:rPr>
      </w:pPr>
    </w:p>
    <w:p w14:paraId="463AE260" w14:textId="5D1592AA" w:rsidR="00F000CE" w:rsidRPr="00600C1F" w:rsidRDefault="00F000CE" w:rsidP="008D3F92">
      <w:pPr>
        <w:pStyle w:val="0InleidingVVSG"/>
        <w:numPr>
          <w:ilvl w:val="0"/>
          <w:numId w:val="7"/>
        </w:numPr>
        <w:rPr>
          <w:sz w:val="22"/>
        </w:rPr>
      </w:pPr>
      <w:r w:rsidRPr="000F4709">
        <w:rPr>
          <w:b/>
          <w:bCs/>
          <w:sz w:val="22"/>
          <w:szCs w:val="22"/>
        </w:rPr>
        <w:t>Onze visie?</w:t>
      </w:r>
      <w:r w:rsidR="00FB2E64" w:rsidRPr="00FB2E64">
        <w:rPr>
          <w:noProof w:val="0"/>
          <w:sz w:val="22"/>
          <w:szCs w:val="24"/>
        </w:rPr>
        <w:t xml:space="preserve"> </w:t>
      </w:r>
      <w:r w:rsidR="00FB2E64" w:rsidRPr="00FB2E64">
        <w:rPr>
          <w:sz w:val="22"/>
          <w:szCs w:val="22"/>
        </w:rPr>
        <w:t xml:space="preserve">We geloven in een inclusieve samenleving waarin iedereen </w:t>
      </w:r>
      <w:r w:rsidR="00D142BD">
        <w:rPr>
          <w:sz w:val="22"/>
          <w:szCs w:val="22"/>
        </w:rPr>
        <w:t xml:space="preserve">zo lang mogelijk </w:t>
      </w:r>
      <w:r w:rsidR="00FB2E64" w:rsidRPr="008854D8">
        <w:rPr>
          <w:sz w:val="22"/>
          <w:szCs w:val="22"/>
        </w:rPr>
        <w:t>zelfstandig</w:t>
      </w:r>
      <w:r w:rsidR="00FB2E64" w:rsidRPr="00FB2E64">
        <w:rPr>
          <w:sz w:val="22"/>
          <w:szCs w:val="22"/>
        </w:rPr>
        <w:t xml:space="preserve"> thuis </w:t>
      </w:r>
      <w:r w:rsidR="0025321F">
        <w:rPr>
          <w:sz w:val="22"/>
          <w:szCs w:val="22"/>
        </w:rPr>
        <w:t>woont</w:t>
      </w:r>
      <w:r w:rsidR="00FB2E64" w:rsidRPr="00FB2E64">
        <w:rPr>
          <w:sz w:val="22"/>
          <w:szCs w:val="22"/>
        </w:rPr>
        <w:t xml:space="preserve"> en </w:t>
      </w:r>
      <w:r w:rsidR="00FB2E64" w:rsidRPr="003B7DE0">
        <w:rPr>
          <w:b/>
          <w:bCs/>
          <w:sz w:val="22"/>
          <w:szCs w:val="22"/>
        </w:rPr>
        <w:t>verbonden</w:t>
      </w:r>
      <w:r w:rsidR="00FB2E64" w:rsidRPr="00FB2E64">
        <w:rPr>
          <w:sz w:val="22"/>
          <w:szCs w:val="22"/>
        </w:rPr>
        <w:t xml:space="preserve"> </w:t>
      </w:r>
      <w:r w:rsidR="0025321F">
        <w:rPr>
          <w:sz w:val="22"/>
          <w:szCs w:val="22"/>
        </w:rPr>
        <w:t>blijft</w:t>
      </w:r>
      <w:r w:rsidR="00FB2E64" w:rsidRPr="00FB2E64">
        <w:rPr>
          <w:sz w:val="22"/>
          <w:szCs w:val="22"/>
        </w:rPr>
        <w:t xml:space="preserve"> met de </w:t>
      </w:r>
      <w:r w:rsidR="00433589">
        <w:rPr>
          <w:sz w:val="22"/>
          <w:szCs w:val="22"/>
        </w:rPr>
        <w:t>buurt en mensen om zich heen</w:t>
      </w:r>
      <w:r w:rsidR="00FB2E64" w:rsidRPr="00FB2E64">
        <w:rPr>
          <w:sz w:val="22"/>
          <w:szCs w:val="22"/>
        </w:rPr>
        <w:t>. On</w:t>
      </w:r>
      <w:r w:rsidR="00CF6D18">
        <w:rPr>
          <w:sz w:val="22"/>
          <w:szCs w:val="22"/>
        </w:rPr>
        <w:t>s</w:t>
      </w:r>
      <w:r w:rsidR="00FB2E64" w:rsidRPr="00FB2E64">
        <w:rPr>
          <w:sz w:val="22"/>
          <w:szCs w:val="22"/>
        </w:rPr>
        <w:t xml:space="preserve"> dienstencentr</w:t>
      </w:r>
      <w:r w:rsidR="00CF6D18">
        <w:rPr>
          <w:sz w:val="22"/>
          <w:szCs w:val="22"/>
        </w:rPr>
        <w:t>um</w:t>
      </w:r>
      <w:r w:rsidR="00FB2E64" w:rsidRPr="00FB2E64">
        <w:rPr>
          <w:sz w:val="22"/>
          <w:szCs w:val="22"/>
        </w:rPr>
        <w:t xml:space="preserve"> vorm</w:t>
      </w:r>
      <w:r w:rsidR="00CF6D18">
        <w:rPr>
          <w:sz w:val="22"/>
          <w:szCs w:val="22"/>
        </w:rPr>
        <w:t>t</w:t>
      </w:r>
      <w:r w:rsidR="00FB2E64" w:rsidRPr="00FB2E64">
        <w:rPr>
          <w:sz w:val="22"/>
          <w:szCs w:val="22"/>
        </w:rPr>
        <w:t xml:space="preserve"> een </w:t>
      </w:r>
      <w:r w:rsidR="00FB2E64" w:rsidRPr="003B7DE0">
        <w:rPr>
          <w:b/>
          <w:bCs/>
          <w:sz w:val="22"/>
          <w:szCs w:val="22"/>
        </w:rPr>
        <w:t>brug tussen buurtbewoners, vrijwilligers en zorgverleners</w:t>
      </w:r>
      <w:r w:rsidR="00255AB3">
        <w:rPr>
          <w:sz w:val="22"/>
          <w:szCs w:val="22"/>
        </w:rPr>
        <w:t>. We werken samen</w:t>
      </w:r>
      <w:r w:rsidR="00FB2E64" w:rsidRPr="00FB2E64">
        <w:rPr>
          <w:sz w:val="22"/>
          <w:szCs w:val="22"/>
        </w:rPr>
        <w:t xml:space="preserve">, </w:t>
      </w:r>
      <w:r w:rsidR="00033EC7">
        <w:rPr>
          <w:sz w:val="22"/>
          <w:szCs w:val="22"/>
        </w:rPr>
        <w:t xml:space="preserve">zorgen dat mensen elkaar ontmoeten </w:t>
      </w:r>
      <w:r w:rsidR="003C12E1">
        <w:rPr>
          <w:sz w:val="22"/>
          <w:szCs w:val="22"/>
        </w:rPr>
        <w:t>en geloven in de kracht van</w:t>
      </w:r>
      <w:r w:rsidR="00FB2E64" w:rsidRPr="00FB2E64">
        <w:rPr>
          <w:sz w:val="22"/>
          <w:szCs w:val="22"/>
        </w:rPr>
        <w:t xml:space="preserve"> </w:t>
      </w:r>
      <w:r w:rsidR="003C12E1" w:rsidRPr="008854D8">
        <w:rPr>
          <w:b/>
          <w:bCs/>
          <w:sz w:val="22"/>
          <w:szCs w:val="22"/>
        </w:rPr>
        <w:t>preventieve zorg</w:t>
      </w:r>
      <w:r w:rsidR="00FB2E64" w:rsidRPr="00FB2E64">
        <w:rPr>
          <w:sz w:val="22"/>
          <w:szCs w:val="22"/>
        </w:rPr>
        <w:t xml:space="preserve">. </w:t>
      </w:r>
      <w:r w:rsidR="001B422E">
        <w:rPr>
          <w:sz w:val="22"/>
          <w:szCs w:val="22"/>
        </w:rPr>
        <w:t xml:space="preserve">We omarmen </w:t>
      </w:r>
      <w:r w:rsidR="00050CAA">
        <w:rPr>
          <w:sz w:val="22"/>
          <w:szCs w:val="22"/>
        </w:rPr>
        <w:t>kansen</w:t>
      </w:r>
      <w:r w:rsidR="00FB2E64" w:rsidRPr="00FB2E64">
        <w:rPr>
          <w:sz w:val="22"/>
          <w:szCs w:val="22"/>
        </w:rPr>
        <w:t xml:space="preserve"> en </w:t>
      </w:r>
      <w:r w:rsidR="0001471A">
        <w:rPr>
          <w:sz w:val="22"/>
          <w:szCs w:val="22"/>
        </w:rPr>
        <w:t>waard</w:t>
      </w:r>
      <w:r w:rsidR="00F262C8">
        <w:rPr>
          <w:sz w:val="22"/>
          <w:szCs w:val="22"/>
        </w:rPr>
        <w:t xml:space="preserve">eren </w:t>
      </w:r>
      <w:r w:rsidR="00050CAA">
        <w:rPr>
          <w:sz w:val="22"/>
          <w:szCs w:val="22"/>
        </w:rPr>
        <w:t>talenten van</w:t>
      </w:r>
      <w:r w:rsidR="00F262C8">
        <w:rPr>
          <w:sz w:val="22"/>
          <w:szCs w:val="22"/>
        </w:rPr>
        <w:t xml:space="preserve"> </w:t>
      </w:r>
      <w:r w:rsidR="0001471A">
        <w:rPr>
          <w:sz w:val="22"/>
          <w:szCs w:val="22"/>
        </w:rPr>
        <w:t xml:space="preserve">mensen. </w:t>
      </w:r>
      <w:r w:rsidR="00F262C8">
        <w:rPr>
          <w:sz w:val="22"/>
          <w:szCs w:val="22"/>
        </w:rPr>
        <w:t xml:space="preserve">Zo </w:t>
      </w:r>
      <w:r w:rsidR="00FB2E64" w:rsidRPr="00FB2E64">
        <w:rPr>
          <w:sz w:val="22"/>
          <w:szCs w:val="22"/>
        </w:rPr>
        <w:t xml:space="preserve">creëren we een </w:t>
      </w:r>
      <w:r w:rsidR="00FB2E64" w:rsidRPr="008854D8">
        <w:rPr>
          <w:b/>
          <w:bCs/>
          <w:sz w:val="22"/>
          <w:szCs w:val="22"/>
        </w:rPr>
        <w:t>sterk netwerk</w:t>
      </w:r>
      <w:r w:rsidR="00FB2E64" w:rsidRPr="00FB2E64">
        <w:rPr>
          <w:sz w:val="22"/>
          <w:szCs w:val="22"/>
        </w:rPr>
        <w:t xml:space="preserve"> dat eenzaamheid voorkomt en zorgcontinuïteit waarborgt</w:t>
      </w:r>
      <w:r w:rsidR="00E85826" w:rsidRPr="00FB2E64">
        <w:rPr>
          <w:sz w:val="22"/>
        </w:rPr>
        <w:t>.</w:t>
      </w:r>
      <w:r w:rsidR="00600C1F">
        <w:rPr>
          <w:sz w:val="22"/>
        </w:rPr>
        <w:t xml:space="preserve"> </w:t>
      </w:r>
      <w:r w:rsidR="00302ED5">
        <w:rPr>
          <w:sz w:val="22"/>
        </w:rPr>
        <w:t>[</w:t>
      </w:r>
      <w:r w:rsidRPr="00600C1F">
        <w:rPr>
          <w:sz w:val="22"/>
          <w:szCs w:val="22"/>
          <w:highlight w:val="yellow"/>
        </w:rPr>
        <w:t>Pas aan en maak hier je eigen verhaal van</w:t>
      </w:r>
      <w:r w:rsidRPr="00600C1F">
        <w:rPr>
          <w:sz w:val="22"/>
          <w:szCs w:val="22"/>
        </w:rPr>
        <w:t>]</w:t>
      </w:r>
    </w:p>
    <w:p w14:paraId="596FA966" w14:textId="77777777" w:rsidR="00F000CE" w:rsidRDefault="00F000CE" w:rsidP="00F000CE">
      <w:pPr>
        <w:pStyle w:val="0InleidingVVSG"/>
        <w:rPr>
          <w:i/>
          <w:iCs/>
          <w:sz w:val="20"/>
          <w:szCs w:val="20"/>
          <w:lang w:val="nl-NL"/>
        </w:rPr>
      </w:pPr>
    </w:p>
    <w:p w14:paraId="2BC29B9A" w14:textId="77777777" w:rsidR="00F000CE" w:rsidRDefault="00F000CE" w:rsidP="00F000CE">
      <w:pPr>
        <w:pStyle w:val="0InleidingVVSG"/>
        <w:rPr>
          <w:i/>
          <w:iCs/>
          <w:sz w:val="20"/>
          <w:szCs w:val="20"/>
          <w:lang w:val="nl-NL"/>
        </w:rPr>
      </w:pPr>
    </w:p>
    <w:p w14:paraId="63D82BD9" w14:textId="56B57205" w:rsidR="00F000CE" w:rsidRPr="008D4E9E" w:rsidRDefault="00F000CE" w:rsidP="00F000CE">
      <w:pPr>
        <w:pStyle w:val="0InleidingVVSG"/>
        <w:rPr>
          <w:b/>
          <w:bCs/>
          <w:i/>
          <w:iCs/>
          <w:sz w:val="20"/>
          <w:szCs w:val="20"/>
          <w:highlight w:val="yellow"/>
          <w:lang w:val="nl-NL"/>
        </w:rPr>
      </w:pPr>
      <w:r w:rsidRPr="0033353F">
        <w:rPr>
          <w:sz w:val="28"/>
          <w:szCs w:val="28"/>
          <w:highlight w:val="yellow"/>
          <w:lang w:val="nl-NL"/>
        </w:rPr>
        <w:t>[</w:t>
      </w:r>
      <w:r w:rsidR="00985AE0">
        <w:rPr>
          <w:sz w:val="28"/>
          <w:szCs w:val="28"/>
          <w:highlight w:val="yellow"/>
          <w:lang w:val="nl-NL"/>
        </w:rPr>
        <w:t>Algemene tip</w:t>
      </w:r>
      <w:r w:rsidRPr="0033353F">
        <w:rPr>
          <w:sz w:val="28"/>
          <w:szCs w:val="28"/>
          <w:highlight w:val="yellow"/>
          <w:lang w:val="nl-NL"/>
        </w:rPr>
        <w:t>: Maak van je voorstellingsbundel een krachtig verhaal</w:t>
      </w:r>
    </w:p>
    <w:p w14:paraId="771719EA" w14:textId="77777777" w:rsidR="00F000CE" w:rsidRPr="00A559BA" w:rsidRDefault="00F000CE" w:rsidP="00F000CE">
      <w:pPr>
        <w:pStyle w:val="0InleidingVVSG"/>
        <w:rPr>
          <w:i/>
          <w:iCs/>
          <w:sz w:val="22"/>
          <w:szCs w:val="22"/>
        </w:rPr>
      </w:pPr>
      <w:r w:rsidRPr="00A559BA">
        <w:rPr>
          <w:i/>
          <w:iCs/>
          <w:sz w:val="22"/>
          <w:szCs w:val="22"/>
        </w:rPr>
        <w:t>Met een goed opgebouwde voorstellingsbundel laat je zien wie je bent en waar je voor staat. Gebruik deze tips om jouw dienst op een inspirerende manier voor te stellen:</w:t>
      </w:r>
    </w:p>
    <w:p w14:paraId="4C4A3066" w14:textId="1A96F72F" w:rsidR="00F000CE" w:rsidRPr="00A559BA" w:rsidRDefault="00F000CE" w:rsidP="008D3F92">
      <w:pPr>
        <w:pStyle w:val="0InleidingVVSG"/>
        <w:numPr>
          <w:ilvl w:val="0"/>
          <w:numId w:val="9"/>
        </w:numPr>
        <w:rPr>
          <w:i/>
          <w:iCs/>
          <w:sz w:val="22"/>
          <w:szCs w:val="22"/>
        </w:rPr>
      </w:pPr>
      <w:r w:rsidRPr="00A559BA">
        <w:rPr>
          <w:b/>
          <w:bCs/>
          <w:i/>
          <w:iCs/>
          <w:sz w:val="22"/>
          <w:szCs w:val="22"/>
        </w:rPr>
        <w:t>Coverpagina:</w:t>
      </w:r>
      <w:r w:rsidR="00302ED5">
        <w:rPr>
          <w:i/>
          <w:iCs/>
          <w:sz w:val="22"/>
          <w:szCs w:val="22"/>
        </w:rPr>
        <w:t xml:space="preserve"> </w:t>
      </w:r>
      <w:r w:rsidRPr="00A559BA">
        <w:rPr>
          <w:i/>
          <w:iCs/>
          <w:sz w:val="22"/>
          <w:szCs w:val="22"/>
        </w:rPr>
        <w:t xml:space="preserve">Kies een titel die aanspreekt en een foto die de essentie van je dienst weergeeft. </w:t>
      </w:r>
    </w:p>
    <w:p w14:paraId="552FA5C6" w14:textId="77777777" w:rsidR="00F000CE" w:rsidRPr="00A559BA" w:rsidRDefault="00F000CE" w:rsidP="008D3F92">
      <w:pPr>
        <w:pStyle w:val="0InleidingVVSG"/>
        <w:numPr>
          <w:ilvl w:val="0"/>
          <w:numId w:val="9"/>
        </w:numPr>
        <w:rPr>
          <w:i/>
          <w:iCs/>
          <w:sz w:val="22"/>
          <w:szCs w:val="22"/>
        </w:rPr>
      </w:pPr>
      <w:r w:rsidRPr="00A559BA">
        <w:rPr>
          <w:b/>
          <w:bCs/>
          <w:i/>
          <w:iCs/>
          <w:sz w:val="22"/>
          <w:szCs w:val="22"/>
        </w:rPr>
        <w:t>Toegankelijke taal:</w:t>
      </w:r>
      <w:r w:rsidRPr="00A559BA">
        <w:rPr>
          <w:i/>
          <w:iCs/>
          <w:sz w:val="22"/>
          <w:szCs w:val="22"/>
        </w:rPr>
        <w:t> Schrijf helder, positief en leg de nadruk op successen en impact.</w:t>
      </w:r>
    </w:p>
    <w:p w14:paraId="1FF78C47" w14:textId="77777777" w:rsidR="00F000CE" w:rsidRPr="00A559BA" w:rsidRDefault="00F000CE" w:rsidP="008D3F92">
      <w:pPr>
        <w:pStyle w:val="0InleidingVVSG"/>
        <w:numPr>
          <w:ilvl w:val="0"/>
          <w:numId w:val="9"/>
        </w:numPr>
        <w:rPr>
          <w:i/>
          <w:iCs/>
          <w:sz w:val="22"/>
          <w:szCs w:val="22"/>
        </w:rPr>
      </w:pPr>
      <w:r w:rsidRPr="00A559BA">
        <w:rPr>
          <w:b/>
          <w:bCs/>
          <w:i/>
          <w:iCs/>
          <w:sz w:val="22"/>
          <w:szCs w:val="22"/>
        </w:rPr>
        <w:t>Structuur versterken:</w:t>
      </w:r>
      <w:r w:rsidRPr="00A559BA">
        <w:rPr>
          <w:i/>
          <w:iCs/>
          <w:noProof w:val="0"/>
          <w:sz w:val="22"/>
          <w:szCs w:val="22"/>
        </w:rPr>
        <w:t xml:space="preserve"> </w:t>
      </w:r>
      <w:r w:rsidRPr="00A559BA">
        <w:rPr>
          <w:i/>
          <w:iCs/>
          <w:sz w:val="22"/>
          <w:szCs w:val="22"/>
        </w:rPr>
        <w:t>Voeg korte samenvattingen of kernboodschappen aan het einde van elk hoofdstukje toe. Dit helpt lezers snel de belangrijkste punten te onthouden.</w:t>
      </w:r>
    </w:p>
    <w:p w14:paraId="76CD301E" w14:textId="2600D8AD" w:rsidR="00F000CE" w:rsidRPr="00A559BA" w:rsidRDefault="00F000CE" w:rsidP="008D3F92">
      <w:pPr>
        <w:pStyle w:val="0InleidingVVSG"/>
        <w:numPr>
          <w:ilvl w:val="0"/>
          <w:numId w:val="9"/>
        </w:numPr>
        <w:rPr>
          <w:i/>
          <w:iCs/>
          <w:sz w:val="22"/>
          <w:szCs w:val="22"/>
        </w:rPr>
      </w:pPr>
      <w:r w:rsidRPr="00A559BA">
        <w:rPr>
          <w:b/>
          <w:bCs/>
          <w:i/>
          <w:iCs/>
          <w:sz w:val="22"/>
          <w:szCs w:val="22"/>
        </w:rPr>
        <w:t>Storytelling:</w:t>
      </w:r>
      <w:r w:rsidRPr="00A559BA">
        <w:rPr>
          <w:i/>
          <w:iCs/>
          <w:sz w:val="22"/>
          <w:szCs w:val="22"/>
        </w:rPr>
        <w:t xml:space="preserve"> Ondersteun de kernpunten met concrete verhalen of quotes van gebruikers en medewerkers. Dit maakt </w:t>
      </w:r>
      <w:r w:rsidR="00890E95">
        <w:rPr>
          <w:i/>
          <w:iCs/>
          <w:sz w:val="22"/>
          <w:szCs w:val="22"/>
        </w:rPr>
        <w:t>je werking</w:t>
      </w:r>
      <w:r w:rsidRPr="00A559BA">
        <w:rPr>
          <w:i/>
          <w:iCs/>
          <w:sz w:val="22"/>
          <w:szCs w:val="22"/>
        </w:rPr>
        <w:t xml:space="preserve"> levendi</w:t>
      </w:r>
      <w:r w:rsidR="00890E95">
        <w:rPr>
          <w:i/>
          <w:iCs/>
          <w:sz w:val="22"/>
          <w:szCs w:val="22"/>
        </w:rPr>
        <w:t>g</w:t>
      </w:r>
      <w:r w:rsidRPr="00A559BA">
        <w:rPr>
          <w:i/>
          <w:iCs/>
          <w:sz w:val="22"/>
          <w:szCs w:val="22"/>
        </w:rPr>
        <w:t xml:space="preserve"> en herkenbaar.</w:t>
      </w:r>
    </w:p>
    <w:p w14:paraId="38BBF52C" w14:textId="77777777" w:rsidR="00F000CE" w:rsidRPr="00A559BA" w:rsidRDefault="00F000CE" w:rsidP="008D3F92">
      <w:pPr>
        <w:pStyle w:val="0InleidingVVSG"/>
        <w:numPr>
          <w:ilvl w:val="0"/>
          <w:numId w:val="9"/>
        </w:numPr>
        <w:rPr>
          <w:i/>
          <w:iCs/>
          <w:sz w:val="22"/>
          <w:szCs w:val="22"/>
        </w:rPr>
      </w:pPr>
      <w:r w:rsidRPr="00A559BA">
        <w:rPr>
          <w:b/>
          <w:bCs/>
          <w:i/>
          <w:iCs/>
          <w:sz w:val="22"/>
          <w:szCs w:val="22"/>
        </w:rPr>
        <w:t>Sterktes:</w:t>
      </w:r>
      <w:r w:rsidRPr="00A559BA">
        <w:rPr>
          <w:i/>
          <w:iCs/>
          <w:sz w:val="22"/>
          <w:szCs w:val="22"/>
        </w:rPr>
        <w:t> Illustreer je unieke aanpak met concrete voorbeelden.</w:t>
      </w:r>
    </w:p>
    <w:p w14:paraId="1DB95FA5" w14:textId="77777777" w:rsidR="00F000CE" w:rsidRPr="00A559BA" w:rsidRDefault="00F000CE" w:rsidP="008D3F92">
      <w:pPr>
        <w:pStyle w:val="0InleidingVVSG"/>
        <w:numPr>
          <w:ilvl w:val="0"/>
          <w:numId w:val="9"/>
        </w:numPr>
        <w:rPr>
          <w:i/>
          <w:iCs/>
          <w:sz w:val="22"/>
          <w:szCs w:val="22"/>
        </w:rPr>
      </w:pPr>
      <w:r w:rsidRPr="00A559BA">
        <w:rPr>
          <w:b/>
          <w:bCs/>
          <w:i/>
          <w:iCs/>
          <w:sz w:val="22"/>
          <w:szCs w:val="22"/>
        </w:rPr>
        <w:t>Succesverhalen:</w:t>
      </w:r>
      <w:r w:rsidRPr="00A559BA">
        <w:rPr>
          <w:i/>
          <w:iCs/>
          <w:sz w:val="22"/>
          <w:szCs w:val="22"/>
        </w:rPr>
        <w:t xml:space="preserve"> Zet projecten of initiatieven in de kijker waar je trots op bent. </w:t>
      </w:r>
    </w:p>
    <w:p w14:paraId="4646A00C" w14:textId="69F45BC9" w:rsidR="00014142" w:rsidRPr="00B4334F" w:rsidRDefault="00F000CE" w:rsidP="00B4334F">
      <w:pPr>
        <w:pStyle w:val="0InleidingVVSG"/>
        <w:numPr>
          <w:ilvl w:val="0"/>
          <w:numId w:val="9"/>
        </w:numPr>
      </w:pPr>
      <w:r w:rsidRPr="00681786">
        <w:rPr>
          <w:b/>
          <w:bCs/>
          <w:i/>
          <w:iCs/>
          <w:sz w:val="22"/>
          <w:szCs w:val="22"/>
        </w:rPr>
        <w:t>Digitale mogelijkheden:</w:t>
      </w:r>
      <w:r w:rsidRPr="00681786">
        <w:rPr>
          <w:i/>
          <w:iCs/>
          <w:sz w:val="22"/>
          <w:szCs w:val="22"/>
        </w:rPr>
        <w:t> Maak een digitale versie met links naar video's en aanvullende informatie.]</w:t>
      </w:r>
      <w:r w:rsidR="00014142">
        <w:br w:type="page"/>
      </w:r>
    </w:p>
    <w:p w14:paraId="44E2B655" w14:textId="3F746D51" w:rsidR="00A03A39" w:rsidRDefault="002A3C36" w:rsidP="00224FEF">
      <w:pPr>
        <w:pStyle w:val="1TeksttitelNRVVSG"/>
      </w:pPr>
      <w:bookmarkStart w:id="0" w:name="_Toc182586143"/>
      <w:r>
        <w:lastRenderedPageBreak/>
        <w:t>W</w:t>
      </w:r>
      <w:r w:rsidR="00014142">
        <w:t>at doen we</w:t>
      </w:r>
      <w:r w:rsidR="004E217C">
        <w:t>?</w:t>
      </w:r>
      <w:bookmarkEnd w:id="0"/>
    </w:p>
    <w:p w14:paraId="28742EC6" w14:textId="77777777" w:rsidR="004E217C" w:rsidRDefault="004E217C" w:rsidP="008E6100">
      <w:pPr>
        <w:pStyle w:val="3BodyVVSG"/>
        <w:rPr>
          <w:highlight w:val="yellow"/>
        </w:rPr>
      </w:pPr>
    </w:p>
    <w:p w14:paraId="3389E3B2" w14:textId="044DC207" w:rsidR="008E6100" w:rsidRPr="008E6100" w:rsidRDefault="008E6100" w:rsidP="008E6100">
      <w:pPr>
        <w:pStyle w:val="3BodyVVSG"/>
      </w:pPr>
      <w:r w:rsidRPr="008E6100">
        <w:rPr>
          <w:highlight w:val="yellow"/>
        </w:rPr>
        <w:t>[</w:t>
      </w:r>
      <w:r w:rsidR="00237DED" w:rsidRPr="00D6733E">
        <w:rPr>
          <w:highlight w:val="yellow"/>
        </w:rPr>
        <w:t>We geven e</w:t>
      </w:r>
      <w:r w:rsidRPr="008E6100">
        <w:rPr>
          <w:highlight w:val="yellow"/>
        </w:rPr>
        <w:t>en aanzet om je aanbod bekend te maken</w:t>
      </w:r>
      <w:r w:rsidR="0001027F" w:rsidRPr="00D6733E">
        <w:rPr>
          <w:highlight w:val="yellow"/>
        </w:rPr>
        <w:t>. V</w:t>
      </w:r>
      <w:r w:rsidRPr="008E6100">
        <w:rPr>
          <w:highlight w:val="yellow"/>
        </w:rPr>
        <w:t xml:space="preserve">ul aan of schrap wat niet van toepassing is voor je </w:t>
      </w:r>
      <w:r w:rsidR="00D87C70">
        <w:rPr>
          <w:highlight w:val="yellow"/>
        </w:rPr>
        <w:t>dienst</w:t>
      </w:r>
      <w:r w:rsidRPr="008E6100">
        <w:rPr>
          <w:highlight w:val="yellow"/>
        </w:rPr>
        <w:t>. V</w:t>
      </w:r>
      <w:r w:rsidR="00BE6306" w:rsidRPr="00D6733E">
        <w:rPr>
          <w:highlight w:val="yellow"/>
        </w:rPr>
        <w:t>ertel wa</w:t>
      </w:r>
      <w:r w:rsidR="00D01E61" w:rsidRPr="00D6733E">
        <w:rPr>
          <w:highlight w:val="yellow"/>
        </w:rPr>
        <w:t>arvoor</w:t>
      </w:r>
      <w:r w:rsidR="00FB6C4C" w:rsidRPr="00D6733E">
        <w:rPr>
          <w:highlight w:val="yellow"/>
        </w:rPr>
        <w:t xml:space="preserve"> </w:t>
      </w:r>
      <w:r w:rsidR="00D87C70">
        <w:rPr>
          <w:highlight w:val="yellow"/>
        </w:rPr>
        <w:t xml:space="preserve">je </w:t>
      </w:r>
      <w:r w:rsidR="005273B8">
        <w:rPr>
          <w:highlight w:val="yellow"/>
        </w:rPr>
        <w:t>lokaal dienstencentrum</w:t>
      </w:r>
      <w:r w:rsidR="00FB6C4C" w:rsidRPr="00D6733E">
        <w:rPr>
          <w:highlight w:val="yellow"/>
        </w:rPr>
        <w:t xml:space="preserve"> staat</w:t>
      </w:r>
      <w:r w:rsidRPr="008E6100">
        <w:rPr>
          <w:highlight w:val="yellow"/>
        </w:rPr>
        <w:t>.]</w:t>
      </w:r>
    </w:p>
    <w:p w14:paraId="16C4BEF8" w14:textId="77777777" w:rsidR="00B72901" w:rsidRDefault="00B72901" w:rsidP="003D5BCF">
      <w:pPr>
        <w:pStyle w:val="3BodyVVSG"/>
      </w:pPr>
    </w:p>
    <w:p w14:paraId="00BFAD51" w14:textId="58F0B5E8" w:rsidR="005D4093" w:rsidRDefault="00B72901" w:rsidP="00B72901">
      <w:r>
        <w:t>Ons</w:t>
      </w:r>
      <w:r w:rsidRPr="00D26039">
        <w:t xml:space="preserve"> lokaal dienstencentrum werk</w:t>
      </w:r>
      <w:r>
        <w:t>t</w:t>
      </w:r>
      <w:r w:rsidRPr="00D26039">
        <w:t xml:space="preserve"> verbindend, preventief en laagdrempelig in </w:t>
      </w:r>
      <w:r w:rsidR="000972F6">
        <w:t>verschillende buurten</w:t>
      </w:r>
      <w:r w:rsidRPr="00D26039">
        <w:t>.</w:t>
      </w:r>
      <w:r w:rsidR="00431D0B">
        <w:t xml:space="preserve"> Ontmoeting staat centraal.</w:t>
      </w:r>
      <w:r w:rsidRPr="00D26039">
        <w:t xml:space="preserve"> </w:t>
      </w:r>
      <w:r w:rsidR="00D85059">
        <w:t>Met een</w:t>
      </w:r>
      <w:r w:rsidR="000972F6">
        <w:t xml:space="preserve"> breed aanbod </w:t>
      </w:r>
      <w:r w:rsidR="00EC79EE">
        <w:t>van dienst</w:t>
      </w:r>
      <w:r w:rsidR="00C56D7D">
        <w:t>en</w:t>
      </w:r>
      <w:r w:rsidR="009E2E42">
        <w:t xml:space="preserve"> en activiteiten</w:t>
      </w:r>
      <w:r w:rsidR="00C56D7D">
        <w:t xml:space="preserve"> zijn we er voor iedereen</w:t>
      </w:r>
      <w:r w:rsidR="00424DB2">
        <w:t>, maar we schenken extra aandacht aan kwetsbare groepe</w:t>
      </w:r>
      <w:r w:rsidR="005D4093">
        <w:t>n</w:t>
      </w:r>
      <w:r w:rsidR="00424DB2">
        <w:t>, zoals ouderen en mantelzorgers [</w:t>
      </w:r>
      <w:r w:rsidR="00424DB2" w:rsidRPr="00CC70DC">
        <w:rPr>
          <w:highlight w:val="yellow"/>
        </w:rPr>
        <w:t xml:space="preserve">vul hier andere kwetsbare groepen aan waar je als </w:t>
      </w:r>
      <w:r w:rsidR="00424DB2" w:rsidRPr="002A6CCC">
        <w:rPr>
          <w:highlight w:val="yellow"/>
        </w:rPr>
        <w:t xml:space="preserve">LDC </w:t>
      </w:r>
      <w:r w:rsidR="002A6CCC" w:rsidRPr="002A6CCC">
        <w:rPr>
          <w:highlight w:val="yellow"/>
        </w:rPr>
        <w:t>op inzet</w:t>
      </w:r>
      <w:r w:rsidR="00424DB2">
        <w:t>].</w:t>
      </w:r>
    </w:p>
    <w:p w14:paraId="16908999" w14:textId="77777777" w:rsidR="009F1983" w:rsidRDefault="009F1983" w:rsidP="00B72901"/>
    <w:p w14:paraId="53A504E5" w14:textId="11BE8010" w:rsidR="009E2E42" w:rsidRDefault="00F84B25" w:rsidP="00B72901">
      <w:r>
        <w:t>We hebben</w:t>
      </w:r>
      <w:r w:rsidR="005D4093">
        <w:t xml:space="preserve"> </w:t>
      </w:r>
      <w:r w:rsidR="00B72901" w:rsidRPr="00D26039">
        <w:t xml:space="preserve">sinds </w:t>
      </w:r>
      <w:r w:rsidR="009E0367" w:rsidRPr="0C807104">
        <w:rPr>
          <w:highlight w:val="yellow"/>
        </w:rPr>
        <w:t>[jaartal]</w:t>
      </w:r>
      <w:r w:rsidR="00B72901" w:rsidRPr="00D26039">
        <w:t xml:space="preserve"> </w:t>
      </w:r>
      <w:r>
        <w:t>een</w:t>
      </w:r>
      <w:r w:rsidR="00EC79EE">
        <w:t xml:space="preserve"> </w:t>
      </w:r>
      <w:r w:rsidR="00B72901" w:rsidRPr="00D26039">
        <w:t>antenne</w:t>
      </w:r>
      <w:r w:rsidR="009E0367">
        <w:t xml:space="preserve"> in </w:t>
      </w:r>
      <w:r w:rsidR="009E0367" w:rsidRPr="0C807104">
        <w:rPr>
          <w:highlight w:val="yellow"/>
        </w:rPr>
        <w:t>[naam buurt]</w:t>
      </w:r>
      <w:r w:rsidR="00B72901" w:rsidRPr="00D26039">
        <w:t xml:space="preserve">: </w:t>
      </w:r>
      <w:r w:rsidR="009E0367">
        <w:t xml:space="preserve">een </w:t>
      </w:r>
      <w:r w:rsidR="00B72901" w:rsidRPr="00D26039">
        <w:t>deelwerking ingebed in de buurt</w:t>
      </w:r>
      <w:r w:rsidR="00376F6E">
        <w:t>, dicht bij de</w:t>
      </w:r>
      <w:r w:rsidR="00EA492E">
        <w:t xml:space="preserve"> burgers.</w:t>
      </w:r>
      <w:r w:rsidR="00D31CBB">
        <w:t xml:space="preserve"> Door een buurtgerichte aanpak is onze werking sterk verweven met zorgzame buurten.</w:t>
      </w:r>
    </w:p>
    <w:p w14:paraId="1C6B1B9D" w14:textId="77777777" w:rsidR="009F1983" w:rsidRDefault="009F1983" w:rsidP="00B72901"/>
    <w:p w14:paraId="1AC794F3" w14:textId="47203CC8" w:rsidR="00B72901" w:rsidRDefault="009874FB" w:rsidP="00B72901">
      <w:r>
        <w:t>Ons doel is het</w:t>
      </w:r>
      <w:r w:rsidR="00311715">
        <w:t xml:space="preserve"> </w:t>
      </w:r>
      <w:r w:rsidR="00D31CBB">
        <w:t xml:space="preserve">verhogen </w:t>
      </w:r>
      <w:r>
        <w:t xml:space="preserve">van </w:t>
      </w:r>
      <w:r w:rsidR="00D31CBB">
        <w:t>de levenskwaliteit, het welzijn en de</w:t>
      </w:r>
      <w:r w:rsidR="00311715">
        <w:t xml:space="preserve"> zelfredzaamheid</w:t>
      </w:r>
      <w:r w:rsidR="00D31CBB">
        <w:t xml:space="preserve"> </w:t>
      </w:r>
      <w:r w:rsidR="003A7DE5">
        <w:t>van buurtbewoners</w:t>
      </w:r>
      <w:r w:rsidR="00CD7ACC">
        <w:t>.</w:t>
      </w:r>
      <w:r w:rsidR="00E92940">
        <w:t xml:space="preserve"> Via toegankelijk</w:t>
      </w:r>
      <w:r w:rsidR="43653B30">
        <w:t>e</w:t>
      </w:r>
      <w:r w:rsidR="00E92940">
        <w:t xml:space="preserve"> </w:t>
      </w:r>
      <w:r w:rsidR="0012757B">
        <w:t>initiatieven versterken we de sociale netwerken van onze gebruikers</w:t>
      </w:r>
      <w:r w:rsidR="00E92940">
        <w:t xml:space="preserve"> en </w:t>
      </w:r>
      <w:r w:rsidR="0012757B">
        <w:t xml:space="preserve">gaan we </w:t>
      </w:r>
      <w:r w:rsidR="00E92940">
        <w:t>eenzaamheid tegen.</w:t>
      </w:r>
    </w:p>
    <w:p w14:paraId="6A5CD96A" w14:textId="77DE0420" w:rsidR="00BB0200" w:rsidRDefault="00BB0200" w:rsidP="00FB5FD7">
      <w:pPr>
        <w:pStyle w:val="3BodyVVSG"/>
      </w:pPr>
    </w:p>
    <w:p w14:paraId="6E87F405" w14:textId="4F323D08" w:rsidR="00BB0200" w:rsidRDefault="00BB0200" w:rsidP="00BB0200">
      <w:pPr>
        <w:pStyle w:val="3BodyVVSG"/>
      </w:pPr>
      <w:r w:rsidRPr="00BB0200">
        <w:t>Onze dienstverlening omvat</w:t>
      </w:r>
      <w:r w:rsidR="007F10BC">
        <w:t xml:space="preserve"> </w:t>
      </w:r>
      <w:r w:rsidR="007F10BC" w:rsidRPr="00B04501">
        <w:rPr>
          <w:highlight w:val="yellow"/>
        </w:rPr>
        <w:t>[pas aan de eigen situatie aan]</w:t>
      </w:r>
      <w:r w:rsidRPr="00BB0200">
        <w:t>:</w:t>
      </w:r>
    </w:p>
    <w:p w14:paraId="00A1A60F" w14:textId="77777777" w:rsidR="00922AEF" w:rsidRDefault="00922AEF" w:rsidP="00BB0200">
      <w:pPr>
        <w:pStyle w:val="3BodyVVSG"/>
      </w:pPr>
    </w:p>
    <w:p w14:paraId="3AFEB329" w14:textId="77777777" w:rsidR="00CC43D0" w:rsidRDefault="00AE2625" w:rsidP="00922AEF">
      <w:pPr>
        <w:pStyle w:val="3BodyOpsommingVVSG"/>
        <w:rPr>
          <w:b/>
          <w:bCs/>
        </w:rPr>
      </w:pPr>
      <w:r>
        <w:rPr>
          <w:b/>
          <w:bCs/>
        </w:rPr>
        <w:t>Informatie, ontspanning en ontmoeting</w:t>
      </w:r>
      <w:r w:rsidR="00CC43D0">
        <w:rPr>
          <w:b/>
          <w:bCs/>
        </w:rPr>
        <w:t>:</w:t>
      </w:r>
    </w:p>
    <w:p w14:paraId="4DCDBFB8" w14:textId="5BB3E472" w:rsidR="00922AEF" w:rsidRPr="00346A2F" w:rsidRDefault="00CC43D0" w:rsidP="00CC43D0">
      <w:pPr>
        <w:pStyle w:val="3BodyOpsommingVVSG"/>
        <w:numPr>
          <w:ilvl w:val="1"/>
          <w:numId w:val="2"/>
        </w:numPr>
        <w:rPr>
          <w:b/>
          <w:bCs/>
        </w:rPr>
      </w:pPr>
      <w:r>
        <w:t xml:space="preserve">We organiseren </w:t>
      </w:r>
      <w:r w:rsidRPr="00342B58">
        <w:rPr>
          <w:b/>
          <w:bCs/>
        </w:rPr>
        <w:t>informatieve, recreatieve en vormende activiteiten</w:t>
      </w:r>
      <w:r w:rsidR="00E16A39">
        <w:t xml:space="preserve"> zoals </w:t>
      </w:r>
      <w:r w:rsidR="00D50A3C">
        <w:t>infosessies, on</w:t>
      </w:r>
      <w:r w:rsidR="008C2494">
        <w:t>tmoetingsmomenten, spelactiviteiten of cursussen rond digitale vaardigheden</w:t>
      </w:r>
      <w:r w:rsidR="00DF6397">
        <w:t xml:space="preserve"> en beweging. Dat doen we zelf of in samenwerking met </w:t>
      </w:r>
      <w:r w:rsidR="00346A2F">
        <w:t>lokale verenigingen.</w:t>
      </w:r>
    </w:p>
    <w:p w14:paraId="5FA67D6E" w14:textId="6800E38B" w:rsidR="008104C6" w:rsidRPr="00342B58" w:rsidRDefault="00346A2F" w:rsidP="00346A2F">
      <w:pPr>
        <w:pStyle w:val="3BodyOpsommingVVSG"/>
        <w:numPr>
          <w:ilvl w:val="1"/>
          <w:numId w:val="2"/>
        </w:numPr>
        <w:rPr>
          <w:b/>
          <w:bCs/>
        </w:rPr>
      </w:pPr>
      <w:r>
        <w:t xml:space="preserve">We stellen onze </w:t>
      </w:r>
      <w:r w:rsidRPr="00342B58">
        <w:rPr>
          <w:b/>
          <w:bCs/>
        </w:rPr>
        <w:t>lokalen ter beschikki</w:t>
      </w:r>
      <w:r w:rsidR="00342B58" w:rsidRPr="00342B58">
        <w:rPr>
          <w:b/>
          <w:bCs/>
        </w:rPr>
        <w:t>ng</w:t>
      </w:r>
      <w:r w:rsidR="00342B58">
        <w:t xml:space="preserve"> aan buurtbewoners en lokale verenigingen.</w:t>
      </w:r>
    </w:p>
    <w:p w14:paraId="2610E7C8" w14:textId="6C762BC1" w:rsidR="00342B58" w:rsidRPr="0025592C" w:rsidRDefault="00342B58" w:rsidP="0C807104">
      <w:pPr>
        <w:pStyle w:val="3BodyOpsommingVVSG"/>
        <w:rPr>
          <w:b/>
          <w:bCs/>
        </w:rPr>
      </w:pPr>
      <w:r>
        <w:t xml:space="preserve">We </w:t>
      </w:r>
      <w:r w:rsidR="00F97422" w:rsidRPr="0025592C">
        <w:rPr>
          <w:b/>
          <w:bCs/>
        </w:rPr>
        <w:t>leide</w:t>
      </w:r>
      <w:r w:rsidR="0025592C" w:rsidRPr="0025592C">
        <w:rPr>
          <w:b/>
          <w:bCs/>
        </w:rPr>
        <w:t>n</w:t>
      </w:r>
      <w:r w:rsidR="00F97422" w:rsidRPr="0025592C">
        <w:rPr>
          <w:b/>
          <w:bCs/>
        </w:rPr>
        <w:t xml:space="preserve"> gebruikers toe</w:t>
      </w:r>
      <w:r w:rsidR="00F97422">
        <w:t xml:space="preserve"> naar het zorg- en ondersteuningsaanbod en activiteiten van andere woonzorgvoorzieningen en verenigingen</w:t>
      </w:r>
      <w:r w:rsidR="75C421B4">
        <w:t>, a</w:t>
      </w:r>
      <w:r w:rsidR="0025592C">
        <w:t>ltijd met respect voor de keuzevrijheid van de gebruiker.</w:t>
      </w:r>
    </w:p>
    <w:p w14:paraId="3F9069A8" w14:textId="74A0AA5D" w:rsidR="0025592C" w:rsidRPr="00346A2F" w:rsidRDefault="004956E8" w:rsidP="0C807104">
      <w:pPr>
        <w:pStyle w:val="3BodyOpsommingVVSG"/>
        <w:rPr>
          <w:b/>
          <w:bCs/>
        </w:rPr>
      </w:pPr>
      <w:r>
        <w:t xml:space="preserve">We </w:t>
      </w:r>
      <w:r w:rsidRPr="004956E8">
        <w:rPr>
          <w:b/>
          <w:bCs/>
        </w:rPr>
        <w:t>ondersteunen andere organisaties</w:t>
      </w:r>
      <w:r>
        <w:t xml:space="preserve"> i</w:t>
      </w:r>
      <w:r w:rsidR="1307B373">
        <w:t>n</w:t>
      </w:r>
      <w:r>
        <w:t xml:space="preserve"> het werken met onze doelgroepen.</w:t>
      </w:r>
    </w:p>
    <w:p w14:paraId="5D8B661E" w14:textId="77777777" w:rsidR="00D60A83" w:rsidRDefault="00D60A83" w:rsidP="0049291D">
      <w:pPr>
        <w:pStyle w:val="3BodyOpsommingVVSG"/>
        <w:numPr>
          <w:ilvl w:val="0"/>
          <w:numId w:val="0"/>
        </w:numPr>
        <w:rPr>
          <w:b/>
          <w:bCs/>
        </w:rPr>
      </w:pPr>
    </w:p>
    <w:p w14:paraId="57C655EC" w14:textId="77777777" w:rsidR="000551D4" w:rsidRPr="000551D4" w:rsidRDefault="00D60A83" w:rsidP="00922AEF">
      <w:pPr>
        <w:pStyle w:val="3BodyOpsommingVVSG"/>
        <w:rPr>
          <w:b/>
          <w:bCs/>
        </w:rPr>
      </w:pPr>
      <w:r>
        <w:rPr>
          <w:b/>
          <w:bCs/>
        </w:rPr>
        <w:t>Signaalfunctie</w:t>
      </w:r>
      <w:r w:rsidR="00922AEF" w:rsidRPr="00922AEF">
        <w:rPr>
          <w:b/>
          <w:bCs/>
        </w:rPr>
        <w:t>:</w:t>
      </w:r>
    </w:p>
    <w:p w14:paraId="7FB49F5E" w14:textId="77777777" w:rsidR="000551D4" w:rsidRPr="000551D4" w:rsidRDefault="00AF38B9" w:rsidP="000551D4">
      <w:pPr>
        <w:pStyle w:val="3BodyOpsommingVVSG"/>
        <w:numPr>
          <w:ilvl w:val="1"/>
          <w:numId w:val="2"/>
        </w:numPr>
        <w:rPr>
          <w:b/>
          <w:bCs/>
        </w:rPr>
      </w:pPr>
      <w:r>
        <w:t xml:space="preserve">Dankzij de </w:t>
      </w:r>
      <w:r w:rsidRPr="00ED26C7">
        <w:rPr>
          <w:b/>
          <w:bCs/>
        </w:rPr>
        <w:t>vertrouwensrelatie</w:t>
      </w:r>
      <w:r>
        <w:t xml:space="preserve"> met onze gebruikers</w:t>
      </w:r>
      <w:r w:rsidR="00A3182D">
        <w:t xml:space="preserve">, hun mantelzorgers, de buurtbewoners en lokale hulpverleners </w:t>
      </w:r>
      <w:r w:rsidR="002B5061">
        <w:t>vangen we signalen, problemen en noden op.</w:t>
      </w:r>
    </w:p>
    <w:p w14:paraId="0D76E438" w14:textId="6DC69E1D" w:rsidR="00922AEF" w:rsidRPr="002C0464" w:rsidRDefault="000551D4" w:rsidP="000551D4">
      <w:pPr>
        <w:pStyle w:val="3BodyOpsommingVVSG"/>
        <w:numPr>
          <w:ilvl w:val="1"/>
          <w:numId w:val="2"/>
        </w:numPr>
        <w:rPr>
          <w:b/>
          <w:bCs/>
        </w:rPr>
      </w:pPr>
      <w:r>
        <w:t>Signalen, problemen of noden</w:t>
      </w:r>
      <w:r w:rsidR="00776511">
        <w:t xml:space="preserve"> pakken we aan via acties in ons meerjarenplan of</w:t>
      </w:r>
      <w:r w:rsidR="002B5061">
        <w:t xml:space="preserve"> kaarten we aan op lokale overlegmomenten</w:t>
      </w:r>
      <w:r w:rsidR="00776511">
        <w:t>.</w:t>
      </w:r>
    </w:p>
    <w:p w14:paraId="79100004" w14:textId="77777777" w:rsidR="002C0464" w:rsidRDefault="002C0464" w:rsidP="002C0464">
      <w:pPr>
        <w:pStyle w:val="3BodyOpsommingVVSG"/>
        <w:numPr>
          <w:ilvl w:val="0"/>
          <w:numId w:val="0"/>
        </w:numPr>
        <w:ind w:left="720"/>
        <w:rPr>
          <w:b/>
          <w:bCs/>
        </w:rPr>
      </w:pPr>
    </w:p>
    <w:p w14:paraId="3DAC251A" w14:textId="42B6DB88" w:rsidR="00D60A83" w:rsidRDefault="00B6070A" w:rsidP="00922AEF">
      <w:pPr>
        <w:pStyle w:val="3BodyOpsommingVVSG"/>
        <w:rPr>
          <w:b/>
          <w:bCs/>
        </w:rPr>
      </w:pPr>
      <w:r>
        <w:rPr>
          <w:b/>
          <w:bCs/>
        </w:rPr>
        <w:t>Sociale cohesie versterken</w:t>
      </w:r>
      <w:r w:rsidR="00521ACD">
        <w:rPr>
          <w:b/>
          <w:bCs/>
        </w:rPr>
        <w:t>:</w:t>
      </w:r>
    </w:p>
    <w:p w14:paraId="0028EA03" w14:textId="77777777" w:rsidR="007F7328" w:rsidRPr="00922AEF" w:rsidRDefault="007F7328" w:rsidP="007F7328">
      <w:pPr>
        <w:pStyle w:val="3BodyVVSG"/>
        <w:numPr>
          <w:ilvl w:val="1"/>
          <w:numId w:val="2"/>
        </w:numPr>
      </w:pPr>
      <w:r w:rsidRPr="00922AEF">
        <w:rPr>
          <w:b/>
          <w:bCs/>
        </w:rPr>
        <w:t>Ontmoetingsplaats</w:t>
      </w:r>
      <w:r w:rsidRPr="00922AEF">
        <w:t xml:space="preserve">: </w:t>
      </w:r>
      <w:r>
        <w:t>Ons</w:t>
      </w:r>
      <w:r w:rsidRPr="00922AEF">
        <w:t xml:space="preserve"> </w:t>
      </w:r>
      <w:r>
        <w:t xml:space="preserve">lokaal </w:t>
      </w:r>
      <w:r w:rsidRPr="00922AEF">
        <w:t>dienstencentrum is een plek waar buurtbewoners elkaar ontmoeten, ervaringen delen en sociale banden versterken.</w:t>
      </w:r>
    </w:p>
    <w:p w14:paraId="3CA61456" w14:textId="77777777" w:rsidR="007F7328" w:rsidRDefault="007F7328" w:rsidP="007F7328">
      <w:pPr>
        <w:pStyle w:val="3BodyVVSG"/>
        <w:numPr>
          <w:ilvl w:val="1"/>
          <w:numId w:val="2"/>
        </w:numPr>
      </w:pPr>
      <w:r>
        <w:rPr>
          <w:b/>
          <w:bCs/>
        </w:rPr>
        <w:lastRenderedPageBreak/>
        <w:t>V</w:t>
      </w:r>
      <w:r w:rsidRPr="00922AEF">
        <w:rPr>
          <w:b/>
          <w:bCs/>
        </w:rPr>
        <w:t>rijwilligers</w:t>
      </w:r>
      <w:r w:rsidRPr="00922AEF">
        <w:t xml:space="preserve">: Vrijwilligers vormen een cruciale schakel </w:t>
      </w:r>
      <w:r>
        <w:t xml:space="preserve">van onze werking </w:t>
      </w:r>
      <w:r w:rsidRPr="00922AEF">
        <w:t>en krijgen ruimte om hun talenten en ervaring in te zetten, wat hun betrokkenheid bij de buurt vergroot.</w:t>
      </w:r>
    </w:p>
    <w:p w14:paraId="509DBAA4" w14:textId="150F03AF" w:rsidR="00665FAD" w:rsidRDefault="00665FAD" w:rsidP="007F7328">
      <w:pPr>
        <w:pStyle w:val="3BodyVVSG"/>
        <w:numPr>
          <w:ilvl w:val="1"/>
          <w:numId w:val="2"/>
        </w:numPr>
      </w:pPr>
      <w:r>
        <w:rPr>
          <w:b/>
          <w:bCs/>
        </w:rPr>
        <w:t>Participatie</w:t>
      </w:r>
      <w:r w:rsidRPr="00665FAD">
        <w:t>:</w:t>
      </w:r>
      <w:r>
        <w:t xml:space="preserve"> </w:t>
      </w:r>
      <w:r w:rsidR="00584E70">
        <w:t>We betrekken</w:t>
      </w:r>
      <w:r w:rsidR="00994AFF">
        <w:t xml:space="preserve"> lokale verenigingen en buur</w:t>
      </w:r>
      <w:r w:rsidR="3F093D33">
        <w:t>t</w:t>
      </w:r>
      <w:r w:rsidR="00994AFF">
        <w:t xml:space="preserve">bewoners bij de realisatie van onze doelstellingen en opdrachten. </w:t>
      </w:r>
    </w:p>
    <w:p w14:paraId="355EB0A6" w14:textId="77777777" w:rsidR="00B6070A" w:rsidRPr="0058271B" w:rsidRDefault="00B6070A" w:rsidP="0058271B">
      <w:pPr>
        <w:rPr>
          <w:b/>
          <w:bCs/>
        </w:rPr>
      </w:pPr>
    </w:p>
    <w:p w14:paraId="220BAFA9" w14:textId="132BAF1B" w:rsidR="00B6070A" w:rsidRDefault="00B6070A" w:rsidP="00922AEF">
      <w:pPr>
        <w:pStyle w:val="3BodyOpsommingVVSG"/>
        <w:rPr>
          <w:b/>
          <w:bCs/>
        </w:rPr>
      </w:pPr>
      <w:r>
        <w:rPr>
          <w:b/>
          <w:bCs/>
        </w:rPr>
        <w:t>Preventie, vroegdetectie en toeleiding</w:t>
      </w:r>
      <w:r w:rsidR="00F303BE">
        <w:rPr>
          <w:b/>
          <w:bCs/>
        </w:rPr>
        <w:t>:</w:t>
      </w:r>
    </w:p>
    <w:p w14:paraId="7CD990E6" w14:textId="44557CC1" w:rsidR="007C3D9E" w:rsidRDefault="007C3D9E" w:rsidP="007C3D9E">
      <w:pPr>
        <w:pStyle w:val="3BodyVVSG"/>
        <w:numPr>
          <w:ilvl w:val="1"/>
          <w:numId w:val="2"/>
        </w:numPr>
      </w:pPr>
      <w:r>
        <w:rPr>
          <w:b/>
          <w:bCs/>
        </w:rPr>
        <w:t>Pr</w:t>
      </w:r>
      <w:r w:rsidRPr="00363427">
        <w:rPr>
          <w:b/>
          <w:bCs/>
        </w:rPr>
        <w:t>eventie door ondersteuning:</w:t>
      </w:r>
      <w:r w:rsidRPr="00363427">
        <w:t xml:space="preserve"> </w:t>
      </w:r>
      <w:r>
        <w:t xml:space="preserve">We organiseren vormingen en leiden onze gebruikers toe naar de juiste informatie. Dit helpt onze </w:t>
      </w:r>
      <w:r w:rsidRPr="00922AEF">
        <w:t xml:space="preserve">gebruikers </w:t>
      </w:r>
      <w:r>
        <w:t xml:space="preserve">om </w:t>
      </w:r>
      <w:r w:rsidRPr="00922AEF">
        <w:t>langer zelfstandig te blijven.</w:t>
      </w:r>
    </w:p>
    <w:p w14:paraId="7C82D1CA" w14:textId="1E8EF486" w:rsidR="00BC5BF1" w:rsidRDefault="00BC5BF1" w:rsidP="00BC5BF1">
      <w:pPr>
        <w:pStyle w:val="3BodyVVSG"/>
        <w:numPr>
          <w:ilvl w:val="1"/>
          <w:numId w:val="2"/>
        </w:numPr>
      </w:pPr>
      <w:r w:rsidRPr="00363427">
        <w:rPr>
          <w:b/>
          <w:bCs/>
        </w:rPr>
        <w:t>Vroegtijdige signalering:</w:t>
      </w:r>
      <w:r w:rsidRPr="00363427">
        <w:t xml:space="preserve"> </w:t>
      </w:r>
      <w:r>
        <w:t xml:space="preserve">Door </w:t>
      </w:r>
      <w:r w:rsidR="00C55403">
        <w:t>nabij te zijn</w:t>
      </w:r>
      <w:r>
        <w:t xml:space="preserve">, herkennen we zorgvragen en tekenen van eenzaamheid </w:t>
      </w:r>
      <w:r w:rsidR="00CF560D">
        <w:t xml:space="preserve">of beginnende </w:t>
      </w:r>
      <w:r w:rsidR="008E02D7">
        <w:t xml:space="preserve">zorgbehoevendheid </w:t>
      </w:r>
      <w:r>
        <w:t>in een vroeg stadium.</w:t>
      </w:r>
    </w:p>
    <w:p w14:paraId="56DCA9FE" w14:textId="11359FFC" w:rsidR="007C3D9E" w:rsidRPr="00922AEF" w:rsidRDefault="00F042F4" w:rsidP="00BC5BF1">
      <w:pPr>
        <w:pStyle w:val="3BodyVVSG"/>
        <w:numPr>
          <w:ilvl w:val="1"/>
          <w:numId w:val="2"/>
        </w:numPr>
      </w:pPr>
      <w:r>
        <w:rPr>
          <w:b/>
          <w:bCs/>
        </w:rPr>
        <w:t>Toeleiding naar de juiste zorg:</w:t>
      </w:r>
      <w:r>
        <w:t xml:space="preserve"> </w:t>
      </w:r>
      <w:r w:rsidRPr="001A48B9">
        <w:t>We</w:t>
      </w:r>
      <w:r w:rsidRPr="00FB5FD7">
        <w:t xml:space="preserve"> helpen </w:t>
      </w:r>
      <w:r w:rsidRPr="001A48B9">
        <w:t>burgers hun</w:t>
      </w:r>
      <w:r w:rsidRPr="00FB5FD7">
        <w:t xml:space="preserve"> weg te vinden in het aanbod van </w:t>
      </w:r>
      <w:r>
        <w:t>(</w:t>
      </w:r>
      <w:r w:rsidRPr="00FB5FD7">
        <w:t>thuis</w:t>
      </w:r>
      <w:r>
        <w:t>)</w:t>
      </w:r>
      <w:r w:rsidRPr="00FB5FD7">
        <w:t>zorg</w:t>
      </w:r>
      <w:r w:rsidR="001614AA">
        <w:t xml:space="preserve"> en leiden toe naar </w:t>
      </w:r>
      <w:r w:rsidR="00CF560D">
        <w:t>een gepast zorg- en ondersteuningsaanbod met respect voor de keuze van de gebruiker.</w:t>
      </w:r>
    </w:p>
    <w:p w14:paraId="44839869" w14:textId="77777777" w:rsidR="001D794D" w:rsidRDefault="001D794D" w:rsidP="0066284D">
      <w:pPr>
        <w:pStyle w:val="3BodyVVSG"/>
      </w:pPr>
    </w:p>
    <w:p w14:paraId="14B8DE0F" w14:textId="478C8869" w:rsidR="00F303BE" w:rsidRDefault="0066284D" w:rsidP="00F042F4">
      <w:pPr>
        <w:pStyle w:val="3BodyOpsommingVVSG"/>
      </w:pPr>
      <w:r w:rsidRPr="00337488">
        <w:rPr>
          <w:b/>
          <w:bCs/>
        </w:rPr>
        <w:t>Brugfuncti</w:t>
      </w:r>
      <w:r w:rsidR="00F303BE">
        <w:rPr>
          <w:b/>
          <w:bCs/>
        </w:rPr>
        <w:t>e:</w:t>
      </w:r>
    </w:p>
    <w:p w14:paraId="6D4AB8BA" w14:textId="0B8A5A05" w:rsidR="00496A06" w:rsidRDefault="00337488" w:rsidP="00F303BE">
      <w:pPr>
        <w:pStyle w:val="3BodyOpsommingVVSG"/>
        <w:numPr>
          <w:ilvl w:val="1"/>
          <w:numId w:val="2"/>
        </w:numPr>
      </w:pPr>
      <w:r>
        <w:t xml:space="preserve">Door </w:t>
      </w:r>
      <w:r w:rsidR="00CC5BD3">
        <w:t>contacten</w:t>
      </w:r>
      <w:r>
        <w:t xml:space="preserve"> </w:t>
      </w:r>
      <w:r w:rsidR="00CC5BD3">
        <w:t>met zorg- en welzijnsactoren van</w:t>
      </w:r>
      <w:r w:rsidR="00132B57">
        <w:t xml:space="preserve"> de buurt</w:t>
      </w:r>
      <w:r w:rsidR="001979C2">
        <w:t xml:space="preserve"> </w:t>
      </w:r>
      <w:r>
        <w:t>slaan we de brug tussen</w:t>
      </w:r>
      <w:r w:rsidR="00132B57">
        <w:t xml:space="preserve"> zorg- en welzijnsactoren</w:t>
      </w:r>
      <w:r w:rsidR="00496A06">
        <w:t xml:space="preserve"> en de gebruiker.</w:t>
      </w:r>
    </w:p>
    <w:p w14:paraId="4E96BB89" w14:textId="1C785E23" w:rsidR="007C3D9E" w:rsidRDefault="009A5CC3" w:rsidP="00132B57">
      <w:pPr>
        <w:pStyle w:val="3BodyOpsommingVVSG"/>
        <w:numPr>
          <w:ilvl w:val="1"/>
          <w:numId w:val="2"/>
        </w:numPr>
      </w:pPr>
      <w:r>
        <w:rPr>
          <w:b/>
          <w:bCs/>
        </w:rPr>
        <w:t>Verbinden</w:t>
      </w:r>
      <w:r w:rsidR="007C3D9E" w:rsidRPr="00132B57">
        <w:rPr>
          <w:b/>
          <w:bCs/>
        </w:rPr>
        <w:t xml:space="preserve"> informele en formele zorg</w:t>
      </w:r>
      <w:r w:rsidR="007C3D9E" w:rsidRPr="00922AEF">
        <w:t xml:space="preserve">: </w:t>
      </w:r>
      <w:r>
        <w:t>we</w:t>
      </w:r>
      <w:r w:rsidR="007C3D9E">
        <w:t xml:space="preserve"> </w:t>
      </w:r>
      <w:r w:rsidR="007C3D9E" w:rsidRPr="00FB5FD7">
        <w:t>vormen een brug tussen informele zorg, zoals mantelzorg en buurtzorg, en formele zorg.</w:t>
      </w:r>
    </w:p>
    <w:p w14:paraId="75715874" w14:textId="77777777" w:rsidR="00121509" w:rsidRPr="00F75CF4" w:rsidRDefault="00121509" w:rsidP="00121509">
      <w:pPr>
        <w:pStyle w:val="3BodyOpsommingVVSG"/>
        <w:numPr>
          <w:ilvl w:val="0"/>
          <w:numId w:val="0"/>
        </w:numPr>
        <w:ind w:left="1440"/>
      </w:pPr>
    </w:p>
    <w:p w14:paraId="48082BBD" w14:textId="147A1D65" w:rsidR="00BC5BF1" w:rsidRDefault="00121509" w:rsidP="009A5CC3">
      <w:pPr>
        <w:pStyle w:val="3BodyOpsommingVVSG"/>
        <w:rPr>
          <w:b/>
          <w:bCs/>
        </w:rPr>
      </w:pPr>
      <w:r>
        <w:rPr>
          <w:b/>
          <w:bCs/>
        </w:rPr>
        <w:t>Buurt- en burenhulp</w:t>
      </w:r>
    </w:p>
    <w:p w14:paraId="00BD3524" w14:textId="68B65CAA" w:rsidR="00121509" w:rsidRDefault="00121509" w:rsidP="0C807104">
      <w:pPr>
        <w:pStyle w:val="3BodyOpsommingVVSG"/>
        <w:rPr>
          <w:b/>
          <w:bCs/>
        </w:rPr>
      </w:pPr>
      <w:r>
        <w:rPr>
          <w:b/>
          <w:bCs/>
        </w:rPr>
        <w:t>Buurthulp:</w:t>
      </w:r>
      <w:r w:rsidR="00F63986">
        <w:rPr>
          <w:b/>
          <w:bCs/>
        </w:rPr>
        <w:t xml:space="preserve"> </w:t>
      </w:r>
      <w:r w:rsidR="008B789B">
        <w:t xml:space="preserve">we </w:t>
      </w:r>
      <w:r w:rsidR="00121415">
        <w:t xml:space="preserve">bieden </w:t>
      </w:r>
      <w:r w:rsidR="00121415" w:rsidRPr="00121415">
        <w:t>hulp- en dienstverlening in de buurt, die de mobiliteit, het welbevinden, het dagelijks leven, de zelfredzaamheid, de autonomie en het veiligheidsgevoel van buurtbewoners ondersteunt of versterkt</w:t>
      </w:r>
      <w:r w:rsidR="00121415">
        <w:t xml:space="preserve">. Denk bijvoorbeeld aan vervoer naar afspraken, hulp bij boodschappen </w:t>
      </w:r>
      <w:r w:rsidR="0026250E">
        <w:t>o</w:t>
      </w:r>
      <w:r w:rsidR="00121415">
        <w:t xml:space="preserve">f vrijwilligers die kleine klussen uitvoeren of </w:t>
      </w:r>
      <w:r w:rsidR="0026250E">
        <w:t>gezelschap bieden.</w:t>
      </w:r>
    </w:p>
    <w:p w14:paraId="43D952BC" w14:textId="5DACD853" w:rsidR="00121509" w:rsidRPr="00BB23C4" w:rsidRDefault="00121509" w:rsidP="0C807104">
      <w:pPr>
        <w:pStyle w:val="3BodyOpsommingVVSG"/>
      </w:pPr>
      <w:r>
        <w:rPr>
          <w:b/>
          <w:bCs/>
        </w:rPr>
        <w:t>Burenhulp:</w:t>
      </w:r>
      <w:r w:rsidR="00BB23C4">
        <w:rPr>
          <w:b/>
          <w:bCs/>
        </w:rPr>
        <w:t xml:space="preserve"> </w:t>
      </w:r>
      <w:r w:rsidR="00BB23C4" w:rsidRPr="00126173">
        <w:t xml:space="preserve">we brengen </w:t>
      </w:r>
      <w:r w:rsidR="00BB23C4" w:rsidRPr="005D03BB">
        <w:t xml:space="preserve">buurtbewoners in contact met elkaar zodat </w:t>
      </w:r>
      <w:r w:rsidR="00D82B1B" w:rsidRPr="005D03BB">
        <w:t xml:space="preserve">zij spontaan zorg dragen voor elkaar. </w:t>
      </w:r>
      <w:r w:rsidR="00BE35CD" w:rsidRPr="005D03BB">
        <w:t>Burenhulp gaat over</w:t>
      </w:r>
      <w:r w:rsidR="00BE35CD">
        <w:rPr>
          <w:b/>
          <w:bCs/>
        </w:rPr>
        <w:t xml:space="preserve"> </w:t>
      </w:r>
      <w:r w:rsidR="00BB23C4" w:rsidRPr="00BB23C4">
        <w:t>kleinschalige</w:t>
      </w:r>
      <w:r w:rsidR="005D03BB">
        <w:t xml:space="preserve"> </w:t>
      </w:r>
      <w:r w:rsidR="00BE35CD">
        <w:t xml:space="preserve">en </w:t>
      </w:r>
      <w:r w:rsidR="00BB23C4" w:rsidRPr="00BB23C4">
        <w:t>kortstondige zorg en ondersteuning</w:t>
      </w:r>
      <w:r w:rsidR="00BE35CD">
        <w:t xml:space="preserve"> </w:t>
      </w:r>
      <w:r w:rsidR="346D4EE8">
        <w:t>v</w:t>
      </w:r>
      <w:r w:rsidR="00BB23C4">
        <w:t>oor</w:t>
      </w:r>
      <w:r w:rsidR="00BB23C4" w:rsidRPr="00BB23C4">
        <w:t xml:space="preserve"> en door bewoners</w:t>
      </w:r>
      <w:r w:rsidR="005D03BB">
        <w:t xml:space="preserve"> in een buurt of wijk.</w:t>
      </w:r>
    </w:p>
    <w:p w14:paraId="7E515F03" w14:textId="77777777" w:rsidR="001D794D" w:rsidRDefault="001D794D" w:rsidP="00B13BA2">
      <w:pPr>
        <w:pStyle w:val="3BodyOpsommingVVSG"/>
        <w:numPr>
          <w:ilvl w:val="0"/>
          <w:numId w:val="0"/>
        </w:numPr>
        <w:rPr>
          <w:b/>
          <w:bCs/>
        </w:rPr>
      </w:pPr>
    </w:p>
    <w:p w14:paraId="1A0889FA" w14:textId="13F70D9C" w:rsidR="005C7CA5" w:rsidRPr="005D03BB" w:rsidRDefault="00FE018F" w:rsidP="005D03BB">
      <w:pPr>
        <w:pStyle w:val="3BodyOpsommingVVSG"/>
        <w:numPr>
          <w:ilvl w:val="0"/>
          <w:numId w:val="18"/>
        </w:numPr>
        <w:rPr>
          <w:b/>
          <w:bCs/>
        </w:rPr>
      </w:pPr>
      <w:r>
        <w:t xml:space="preserve">We bieden </w:t>
      </w:r>
      <w:r w:rsidRPr="00025258">
        <w:rPr>
          <w:b/>
          <w:bCs/>
        </w:rPr>
        <w:t>warme maaltijden</w:t>
      </w:r>
      <w:r>
        <w:t xml:space="preserve">, zowel </w:t>
      </w:r>
      <w:r w:rsidR="00025258">
        <w:t>ter plaatse als in onze antennes of via levering.</w:t>
      </w:r>
    </w:p>
    <w:p w14:paraId="2229302D" w14:textId="77777777" w:rsidR="00A623CB" w:rsidRDefault="00A623CB" w:rsidP="00C575D2">
      <w:pPr>
        <w:pStyle w:val="3BodyOpsommingVVSG"/>
        <w:numPr>
          <w:ilvl w:val="0"/>
          <w:numId w:val="0"/>
        </w:numPr>
      </w:pPr>
    </w:p>
    <w:p w14:paraId="74436F70" w14:textId="3EECF441" w:rsidR="005D03BB" w:rsidRDefault="005D03BB" w:rsidP="00C575D2">
      <w:pPr>
        <w:pStyle w:val="3BodyOpsommingVVSG"/>
        <w:numPr>
          <w:ilvl w:val="0"/>
          <w:numId w:val="0"/>
        </w:numPr>
      </w:pPr>
      <w:r w:rsidRPr="00C55403">
        <w:t>[</w:t>
      </w:r>
      <w:r w:rsidRPr="00595A8E">
        <w:rPr>
          <w:highlight w:val="yellow"/>
        </w:rPr>
        <w:t xml:space="preserve">Tip: Maak </w:t>
      </w:r>
      <w:r>
        <w:rPr>
          <w:highlight w:val="yellow"/>
        </w:rPr>
        <w:t>bovenstaand aanbod</w:t>
      </w:r>
      <w:r w:rsidRPr="00595A8E">
        <w:rPr>
          <w:highlight w:val="yellow"/>
        </w:rPr>
        <w:t xml:space="preserve"> zo concreet mogelijk</w:t>
      </w:r>
      <w:r>
        <w:rPr>
          <w:highlight w:val="yellow"/>
        </w:rPr>
        <w:t>.</w:t>
      </w:r>
      <w:r w:rsidRPr="00C55403">
        <w:t>]</w:t>
      </w:r>
    </w:p>
    <w:p w14:paraId="00270B89" w14:textId="77777777" w:rsidR="005D03BB" w:rsidRDefault="005D03BB" w:rsidP="00C575D2">
      <w:pPr>
        <w:pStyle w:val="3BodyOpsommingVVSG"/>
        <w:numPr>
          <w:ilvl w:val="0"/>
          <w:numId w:val="0"/>
        </w:numPr>
      </w:pPr>
    </w:p>
    <w:p w14:paraId="7BA5CB1E" w14:textId="25DC1EC5" w:rsidR="00E76902" w:rsidRDefault="00E76902" w:rsidP="00E76902">
      <w:pPr>
        <w:pStyle w:val="3BodyVVSG"/>
        <w:rPr>
          <w:highlight w:val="yellow"/>
        </w:rPr>
      </w:pPr>
      <w:bookmarkStart w:id="1" w:name="_Hlk182480036"/>
      <w:r w:rsidRPr="002D621A">
        <w:rPr>
          <w:highlight w:val="yellow"/>
        </w:rPr>
        <w:t>[</w:t>
      </w:r>
      <w:r>
        <w:rPr>
          <w:highlight w:val="yellow"/>
        </w:rPr>
        <w:t>Tip</w:t>
      </w:r>
      <w:r w:rsidRPr="002D621A">
        <w:rPr>
          <w:highlight w:val="yellow"/>
        </w:rPr>
        <w:t xml:space="preserve">: </w:t>
      </w:r>
      <w:r w:rsidRPr="00E73052">
        <w:rPr>
          <w:highlight w:val="yellow"/>
        </w:rPr>
        <w:t>Voeg waar mogelijk anekdotes en citaten toe van</w:t>
      </w:r>
      <w:r w:rsidR="00134D02">
        <w:rPr>
          <w:highlight w:val="yellow"/>
        </w:rPr>
        <w:t xml:space="preserve"> gebruikers</w:t>
      </w:r>
      <w:r w:rsidRPr="00E73052">
        <w:rPr>
          <w:highlight w:val="yellow"/>
        </w:rPr>
        <w:t xml:space="preserve">, </w:t>
      </w:r>
      <w:r w:rsidR="00134D02">
        <w:rPr>
          <w:highlight w:val="yellow"/>
        </w:rPr>
        <w:t>mantelzorgers</w:t>
      </w:r>
      <w:r w:rsidRPr="00E73052">
        <w:rPr>
          <w:highlight w:val="yellow"/>
        </w:rPr>
        <w:t xml:space="preserve"> of </w:t>
      </w:r>
      <w:r w:rsidR="00DC148F">
        <w:rPr>
          <w:highlight w:val="yellow"/>
        </w:rPr>
        <w:t xml:space="preserve">(vrijwillige) </w:t>
      </w:r>
      <w:r w:rsidRPr="00E73052">
        <w:rPr>
          <w:highlight w:val="yellow"/>
        </w:rPr>
        <w:t>medewerkers om je verhaal levendig te maken.</w:t>
      </w:r>
    </w:p>
    <w:bookmarkEnd w:id="1"/>
    <w:p w14:paraId="226E266D" w14:textId="77777777" w:rsidR="00E76902" w:rsidRPr="00C575D2" w:rsidRDefault="00E76902" w:rsidP="00E76902">
      <w:pPr>
        <w:pStyle w:val="3BodyOpsommingVVSG"/>
        <w:numPr>
          <w:ilvl w:val="0"/>
          <w:numId w:val="0"/>
        </w:numPr>
        <w:rPr>
          <w:i/>
          <w:iCs/>
        </w:rPr>
      </w:pPr>
      <w:r w:rsidRPr="00C575D2">
        <w:rPr>
          <w:i/>
          <w:iCs/>
          <w:highlight w:val="yellow"/>
        </w:rPr>
        <w:t>“Zonder jullie hulp had ik nooit zelfstandig kunnen blijven wonen. Jullie zorgverleners zijn een geschenk.” – Gebruiker Marie, 78 jaar]</w:t>
      </w:r>
    </w:p>
    <w:p w14:paraId="740840AB" w14:textId="77777777" w:rsidR="00E76902" w:rsidRDefault="00E76902" w:rsidP="00C575D2">
      <w:pPr>
        <w:pStyle w:val="3BodyOpsommingVVSG"/>
        <w:numPr>
          <w:ilvl w:val="0"/>
          <w:numId w:val="0"/>
        </w:numPr>
      </w:pPr>
    </w:p>
    <w:p w14:paraId="0E6B99C9" w14:textId="038C6F1C" w:rsidR="00C259F5" w:rsidRDefault="00C259F5" w:rsidP="00C575D2">
      <w:pPr>
        <w:pStyle w:val="3BodyOpsommingVVSG"/>
        <w:numPr>
          <w:ilvl w:val="0"/>
          <w:numId w:val="0"/>
        </w:numPr>
      </w:pPr>
      <w:r>
        <w:t xml:space="preserve">Ons </w:t>
      </w:r>
      <w:r w:rsidR="000955EF">
        <w:t>lokaal diensten</w:t>
      </w:r>
      <w:r>
        <w:t>centrum</w:t>
      </w:r>
      <w:r w:rsidRPr="00C259F5">
        <w:t xml:space="preserve"> is elke weekdag open van </w:t>
      </w:r>
      <w:r w:rsidRPr="00976083">
        <w:rPr>
          <w:highlight w:val="yellow"/>
        </w:rPr>
        <w:t>[…]</w:t>
      </w:r>
      <w:r w:rsidRPr="00C259F5">
        <w:t xml:space="preserve"> tot </w:t>
      </w:r>
      <w:r w:rsidRPr="00976083">
        <w:rPr>
          <w:highlight w:val="yellow"/>
        </w:rPr>
        <w:t>[…]</w:t>
      </w:r>
      <w:r w:rsidRPr="00C259F5">
        <w:t xml:space="preserve"> (behalve op feestdagen).</w:t>
      </w:r>
    </w:p>
    <w:p w14:paraId="77B4BE22" w14:textId="7DFBABFC" w:rsidR="000955EF" w:rsidRDefault="000955EF" w:rsidP="00E22878">
      <w:pPr>
        <w:pStyle w:val="3BodyVVSG"/>
      </w:pPr>
      <w:r>
        <w:t>[</w:t>
      </w:r>
      <w:r w:rsidRPr="00FB5FD7">
        <w:rPr>
          <w:highlight w:val="yellow"/>
        </w:rPr>
        <w:t>Optioneel</w:t>
      </w:r>
      <w:r w:rsidRPr="000B51F2">
        <w:rPr>
          <w:highlight w:val="yellow"/>
        </w:rPr>
        <w:t>: Voeg een programmaoverzicht toe om een duidelijk beeld te geven van wat er wekelijks op de agenda staat.</w:t>
      </w:r>
      <w:r>
        <w:t>]</w:t>
      </w:r>
      <w:r>
        <w:br w:type="page"/>
      </w:r>
    </w:p>
    <w:p w14:paraId="1C984C4C" w14:textId="21F80471" w:rsidR="00C204CE" w:rsidRPr="00827D34" w:rsidRDefault="00C204CE" w:rsidP="000955EF">
      <w:pPr>
        <w:pStyle w:val="3BodyOpsommingVVSG"/>
        <w:numPr>
          <w:ilvl w:val="0"/>
          <w:numId w:val="0"/>
        </w:numPr>
        <w:spacing w:after="160" w:line="259" w:lineRule="auto"/>
        <w:ind w:left="720"/>
        <w:rPr>
          <w:i/>
          <w:iCs/>
          <w:highlight w:val="yellow"/>
        </w:rPr>
      </w:pPr>
    </w:p>
    <w:p w14:paraId="633E4671" w14:textId="791BB8C9" w:rsidR="005028D4" w:rsidRPr="005028D4" w:rsidRDefault="00E73052" w:rsidP="00A26983">
      <w:pPr>
        <w:pStyle w:val="1TeksttitelNRVVSG"/>
        <w:rPr>
          <w:szCs w:val="22"/>
        </w:rPr>
      </w:pPr>
      <w:bookmarkStart w:id="2" w:name="_Toc182586144"/>
      <w:r>
        <w:t>Waarom kiezen voor on</w:t>
      </w:r>
      <w:r w:rsidR="009A6D6B">
        <w:t>s</w:t>
      </w:r>
      <w:r>
        <w:t>?</w:t>
      </w:r>
      <w:bookmarkEnd w:id="2"/>
    </w:p>
    <w:p w14:paraId="1D74E890" w14:textId="77777777" w:rsidR="005028D4" w:rsidRDefault="005028D4" w:rsidP="005028D4">
      <w:pPr>
        <w:pStyle w:val="3BodyVVSG"/>
      </w:pPr>
    </w:p>
    <w:p w14:paraId="26D870A2" w14:textId="4F544AD4" w:rsidR="007E44B8" w:rsidRPr="007E44B8" w:rsidRDefault="007E44B8" w:rsidP="007E44B8">
      <w:pPr>
        <w:pStyle w:val="3BodyVVSG"/>
      </w:pPr>
      <w:r w:rsidRPr="00F1145A">
        <w:rPr>
          <w:highlight w:val="yellow"/>
        </w:rPr>
        <w:t>[</w:t>
      </w:r>
      <w:r w:rsidRPr="007E44B8">
        <w:rPr>
          <w:highlight w:val="yellow"/>
        </w:rPr>
        <w:t xml:space="preserve">Zet je sterktes in de kijker! </w:t>
      </w:r>
      <w:r w:rsidR="00700F41" w:rsidRPr="00700F41">
        <w:rPr>
          <w:highlight w:val="yellow"/>
          <w:lang w:val="nl-NL"/>
        </w:rPr>
        <w:t xml:space="preserve">Hieronder </w:t>
      </w:r>
      <w:r w:rsidR="00695395">
        <w:rPr>
          <w:highlight w:val="yellow"/>
          <w:lang w:val="nl-NL"/>
        </w:rPr>
        <w:t>benoemen we</w:t>
      </w:r>
      <w:r w:rsidR="00700F41" w:rsidRPr="00700F41">
        <w:rPr>
          <w:highlight w:val="yellow"/>
          <w:lang w:val="nl-NL"/>
        </w:rPr>
        <w:t xml:space="preserve"> enkele specifieke sterktes van de </w:t>
      </w:r>
      <w:r w:rsidR="00695395">
        <w:rPr>
          <w:highlight w:val="yellow"/>
          <w:lang w:val="nl-NL"/>
        </w:rPr>
        <w:t>lokale dienstencentra</w:t>
      </w:r>
      <w:r w:rsidR="00700F41" w:rsidRPr="00700F41">
        <w:rPr>
          <w:highlight w:val="yellow"/>
          <w:lang w:val="nl-NL"/>
        </w:rPr>
        <w:t xml:space="preserve">, </w:t>
      </w:r>
      <w:r w:rsidR="00576F6C">
        <w:rPr>
          <w:highlight w:val="yellow"/>
          <w:lang w:val="nl-NL"/>
        </w:rPr>
        <w:t>samen</w:t>
      </w:r>
      <w:r w:rsidR="00700F41" w:rsidRPr="00700F41">
        <w:rPr>
          <w:highlight w:val="yellow"/>
          <w:lang w:val="nl-NL"/>
        </w:rPr>
        <w:t xml:space="preserve"> met enkele algemene troeven van publieke zorg die onze werking typeren. Pas aan om ze af te stemmen op je lokale context</w:t>
      </w:r>
      <w:r w:rsidR="00F1145A" w:rsidRPr="00F1145A">
        <w:rPr>
          <w:highlight w:val="yellow"/>
        </w:rPr>
        <w:t xml:space="preserve"> en </w:t>
      </w:r>
      <w:r w:rsidR="00FB6C4C">
        <w:rPr>
          <w:highlight w:val="yellow"/>
        </w:rPr>
        <w:t xml:space="preserve">schrijf </w:t>
      </w:r>
      <w:r w:rsidR="0001027F">
        <w:rPr>
          <w:highlight w:val="yellow"/>
        </w:rPr>
        <w:t xml:space="preserve">zo </w:t>
      </w:r>
      <w:r w:rsidR="00F1145A" w:rsidRPr="00F1145A">
        <w:rPr>
          <w:highlight w:val="yellow"/>
        </w:rPr>
        <w:t>je eigen verhaal]</w:t>
      </w:r>
      <w:r w:rsidRPr="007E44B8">
        <w:rPr>
          <w:highlight w:val="yellow"/>
        </w:rPr>
        <w:t>.</w:t>
      </w:r>
    </w:p>
    <w:p w14:paraId="7E84D4E2" w14:textId="77777777" w:rsidR="007E44B8" w:rsidRPr="007E44B8" w:rsidRDefault="007E44B8" w:rsidP="007E44B8">
      <w:pPr>
        <w:pStyle w:val="3BodyVVSG"/>
      </w:pPr>
    </w:p>
    <w:p w14:paraId="03601665" w14:textId="1F57B7A6" w:rsidR="007E44B8" w:rsidRDefault="00D70B88" w:rsidP="007E44B8">
      <w:pPr>
        <w:pStyle w:val="3BodyVVSG"/>
      </w:pPr>
      <w:r>
        <w:t xml:space="preserve">Onze </w:t>
      </w:r>
      <w:r w:rsidR="003E1D6B">
        <w:t>sterktes maken het verschil:</w:t>
      </w:r>
    </w:p>
    <w:p w14:paraId="35E3B1E5" w14:textId="77777777" w:rsidR="00AD6DD7" w:rsidRDefault="00AD6DD7" w:rsidP="00522DA5">
      <w:pPr>
        <w:pStyle w:val="3BodyOpsommingVVSG"/>
        <w:numPr>
          <w:ilvl w:val="0"/>
          <w:numId w:val="0"/>
        </w:numPr>
      </w:pPr>
    </w:p>
    <w:p w14:paraId="0E5BCBA8" w14:textId="3032317A" w:rsidR="00AD6DD7" w:rsidRPr="00AD6DD7" w:rsidRDefault="00AD6DD7" w:rsidP="00AD6DD7">
      <w:pPr>
        <w:pStyle w:val="3BodyOpsommingVVSG"/>
        <w:rPr>
          <w:b/>
          <w:bCs/>
        </w:rPr>
      </w:pPr>
      <w:r w:rsidRPr="00AD6DD7">
        <w:rPr>
          <w:b/>
          <w:bCs/>
        </w:rPr>
        <w:t xml:space="preserve">Een </w:t>
      </w:r>
      <w:r w:rsidR="00257C9A">
        <w:rPr>
          <w:b/>
          <w:bCs/>
        </w:rPr>
        <w:t>persoonlijke aanpak</w:t>
      </w:r>
      <w:r w:rsidR="002510A5">
        <w:rPr>
          <w:b/>
          <w:bCs/>
        </w:rPr>
        <w:t xml:space="preserve">: </w:t>
      </w:r>
      <w:r w:rsidR="0080349B">
        <w:rPr>
          <w:b/>
          <w:bCs/>
        </w:rPr>
        <w:t>v</w:t>
      </w:r>
      <w:r w:rsidRPr="00AD6DD7">
        <w:rPr>
          <w:b/>
          <w:bCs/>
        </w:rPr>
        <w:t>ertrouwd</w:t>
      </w:r>
      <w:r>
        <w:rPr>
          <w:b/>
          <w:bCs/>
        </w:rPr>
        <w:t>e omgeving</w:t>
      </w:r>
    </w:p>
    <w:p w14:paraId="41AFFAE1" w14:textId="6B424682" w:rsidR="007B08C7" w:rsidRDefault="00C301FE" w:rsidP="002510A5">
      <w:pPr>
        <w:pStyle w:val="3BodyOpsommingVVSG"/>
        <w:numPr>
          <w:ilvl w:val="0"/>
          <w:numId w:val="0"/>
        </w:numPr>
        <w:ind w:left="720"/>
      </w:pPr>
      <w:r>
        <w:t>We verwelkomen onze gebruikers</w:t>
      </w:r>
      <w:r w:rsidRPr="00C301FE">
        <w:t xml:space="preserve"> in een vertrouwde en warme omgeving, waar </w:t>
      </w:r>
      <w:r w:rsidR="0053121C">
        <w:t>vaste medewerkers en vrijwilligers zorgen</w:t>
      </w:r>
      <w:r w:rsidRPr="00C301FE">
        <w:t xml:space="preserve"> voor een persoonlijke aanpak.</w:t>
      </w:r>
      <w:r w:rsidR="007762A2" w:rsidRPr="007762A2">
        <w:t xml:space="preserve"> </w:t>
      </w:r>
      <w:r w:rsidR="00E231E5">
        <w:t xml:space="preserve">We </w:t>
      </w:r>
      <w:r w:rsidR="007762A2" w:rsidRPr="007762A2">
        <w:t xml:space="preserve">bouwen een hechte relatie op, waardoor gebruikers zich snel thuis voelen. </w:t>
      </w:r>
      <w:r w:rsidR="00E83A8A">
        <w:t>We creëren een gevoel van veiligheid en spelen zo flexibel in op</w:t>
      </w:r>
      <w:r w:rsidR="007762A2" w:rsidRPr="007762A2">
        <w:t xml:space="preserve"> veranderende situaties</w:t>
      </w:r>
      <w:r w:rsidR="00E83A8A">
        <w:t>.</w:t>
      </w:r>
    </w:p>
    <w:p w14:paraId="24C5C7C8" w14:textId="77777777" w:rsidR="002510A5" w:rsidRDefault="002510A5" w:rsidP="002510A5">
      <w:pPr>
        <w:pStyle w:val="3BodyOpsommingVVSG"/>
        <w:numPr>
          <w:ilvl w:val="0"/>
          <w:numId w:val="0"/>
        </w:numPr>
        <w:ind w:left="720"/>
      </w:pPr>
    </w:p>
    <w:p w14:paraId="65B9AB19" w14:textId="5932FAA2" w:rsidR="007B08C7" w:rsidRPr="007B08C7" w:rsidRDefault="007B08C7" w:rsidP="007B08C7">
      <w:pPr>
        <w:pStyle w:val="3BodyOpsommingVVSG"/>
        <w:rPr>
          <w:b/>
          <w:bCs/>
        </w:rPr>
      </w:pPr>
      <w:r w:rsidRPr="007B08C7">
        <w:rPr>
          <w:b/>
          <w:bCs/>
        </w:rPr>
        <w:t>Signaalfunctie:</w:t>
      </w:r>
      <w:r w:rsidRPr="007B08C7">
        <w:t xml:space="preserve"> </w:t>
      </w:r>
      <w:r w:rsidR="0080349B">
        <w:rPr>
          <w:b/>
          <w:bCs/>
        </w:rPr>
        <w:t>w</w:t>
      </w:r>
      <w:r w:rsidRPr="007B08C7">
        <w:rPr>
          <w:b/>
          <w:bCs/>
        </w:rPr>
        <w:t xml:space="preserve">aakzaam en </w:t>
      </w:r>
      <w:r w:rsidR="0032282F" w:rsidRPr="0032282F">
        <w:rPr>
          <w:b/>
          <w:bCs/>
        </w:rPr>
        <w:t>preventieve focus</w:t>
      </w:r>
    </w:p>
    <w:p w14:paraId="2975B003" w14:textId="169F977C" w:rsidR="0080349B" w:rsidRDefault="007B08C7" w:rsidP="007B08C7">
      <w:pPr>
        <w:pStyle w:val="3BodyOpsommingVVSG"/>
        <w:numPr>
          <w:ilvl w:val="0"/>
          <w:numId w:val="0"/>
        </w:numPr>
        <w:ind w:left="720"/>
      </w:pPr>
      <w:r w:rsidRPr="007B08C7">
        <w:t xml:space="preserve">Onze medewerkers hebben een scherp oog voor </w:t>
      </w:r>
      <w:r w:rsidR="008837BD">
        <w:t xml:space="preserve">subtiele </w:t>
      </w:r>
      <w:r w:rsidRPr="007B08C7">
        <w:t xml:space="preserve">veranderingen in het welzijn van gebruikers. </w:t>
      </w:r>
      <w:r w:rsidR="00386A2F" w:rsidRPr="00386A2F">
        <w:t xml:space="preserve">Of het nu gaat om beginnende dementie, eenzaamheid of fysieke achteruitgang, </w:t>
      </w:r>
      <w:r w:rsidR="001C5E23">
        <w:t xml:space="preserve">wij </w:t>
      </w:r>
      <w:r w:rsidRPr="007B08C7">
        <w:t>ondernemen</w:t>
      </w:r>
      <w:r w:rsidR="00C310C5">
        <w:t xml:space="preserve"> snel actie en schakelen waar nodig hulp in</w:t>
      </w:r>
      <w:r w:rsidR="004C29DB">
        <w:t>.</w:t>
      </w:r>
      <w:r w:rsidR="00996C09" w:rsidRPr="00996C09">
        <w:rPr>
          <w:szCs w:val="24"/>
        </w:rPr>
        <w:t xml:space="preserve"> </w:t>
      </w:r>
      <w:r w:rsidR="002B045F" w:rsidRPr="002B045F">
        <w:rPr>
          <w:szCs w:val="24"/>
        </w:rPr>
        <w:t>We investeren in nieuwe vormen van buurthulp en burenhul</w:t>
      </w:r>
      <w:r w:rsidR="002B045F">
        <w:rPr>
          <w:szCs w:val="24"/>
        </w:rPr>
        <w:t>p en bevorderen daardoor</w:t>
      </w:r>
      <w:r w:rsidR="002B045F" w:rsidRPr="002B045F">
        <w:rPr>
          <w:szCs w:val="24"/>
        </w:rPr>
        <w:t xml:space="preserve"> sociale cohesie en </w:t>
      </w:r>
      <w:proofErr w:type="spellStart"/>
      <w:r w:rsidR="002B045F" w:rsidRPr="002B045F">
        <w:rPr>
          <w:szCs w:val="24"/>
        </w:rPr>
        <w:t>vroegsignalering</w:t>
      </w:r>
      <w:proofErr w:type="spellEnd"/>
      <w:r w:rsidR="002B045F" w:rsidRPr="002B045F">
        <w:rPr>
          <w:szCs w:val="24"/>
        </w:rPr>
        <w:t>.</w:t>
      </w:r>
      <w:r w:rsidR="002B045F">
        <w:rPr>
          <w:szCs w:val="24"/>
        </w:rPr>
        <w:t xml:space="preserve"> </w:t>
      </w:r>
      <w:r w:rsidR="002B045F" w:rsidRPr="00F705A5">
        <w:rPr>
          <w:highlight w:val="yellow"/>
        </w:rPr>
        <w:t>[Tip: maak dit zo concreet mogelijk</w:t>
      </w:r>
      <w:r w:rsidR="00573DBB">
        <w:t>.</w:t>
      </w:r>
      <w:r w:rsidR="002B045F">
        <w:t>]</w:t>
      </w:r>
    </w:p>
    <w:p w14:paraId="25966B50" w14:textId="77777777" w:rsidR="0080349B" w:rsidRDefault="0080349B" w:rsidP="007B08C7">
      <w:pPr>
        <w:pStyle w:val="3BodyOpsommingVVSG"/>
        <w:numPr>
          <w:ilvl w:val="0"/>
          <w:numId w:val="0"/>
        </w:numPr>
        <w:ind w:left="720"/>
      </w:pPr>
    </w:p>
    <w:p w14:paraId="1EE5B96C" w14:textId="22EE288D" w:rsidR="007B08C7" w:rsidRDefault="00996C09" w:rsidP="007B08C7">
      <w:pPr>
        <w:pStyle w:val="3BodyOpsommingVVSG"/>
        <w:numPr>
          <w:ilvl w:val="0"/>
          <w:numId w:val="0"/>
        </w:numPr>
        <w:ind w:left="720"/>
      </w:pPr>
      <w:r w:rsidRPr="00996C09">
        <w:t>Dit proactieve beleid voorkomt ernstigere problemen en zorgt ervoor dat gebruikers tijdig de juiste zorg krijgen.</w:t>
      </w:r>
      <w:r w:rsidR="004C29DB">
        <w:t xml:space="preserve"> </w:t>
      </w:r>
      <w:r w:rsidR="007B08C7" w:rsidRPr="007B08C7">
        <w:t>Dit maakt ons een belangrijke schakel in de preventieve zorg.</w:t>
      </w:r>
    </w:p>
    <w:p w14:paraId="52AF05CD" w14:textId="77777777" w:rsidR="00C1192D" w:rsidRDefault="00C1192D" w:rsidP="007B08C7">
      <w:pPr>
        <w:pStyle w:val="3BodyOpsommingVVSG"/>
        <w:numPr>
          <w:ilvl w:val="0"/>
          <w:numId w:val="0"/>
        </w:numPr>
        <w:ind w:left="720"/>
      </w:pPr>
    </w:p>
    <w:p w14:paraId="19EB49E8" w14:textId="0751BD19" w:rsidR="00C1192D" w:rsidRPr="0099141A" w:rsidRDefault="00C1192D" w:rsidP="00C1192D">
      <w:pPr>
        <w:pStyle w:val="3BodyOpsommingVVSG"/>
        <w:rPr>
          <w:b/>
          <w:bCs/>
        </w:rPr>
      </w:pPr>
      <w:r w:rsidRPr="0099141A">
        <w:rPr>
          <w:b/>
          <w:bCs/>
        </w:rPr>
        <w:t xml:space="preserve">Inclusieve zorg: </w:t>
      </w:r>
      <w:r w:rsidR="0080349B">
        <w:rPr>
          <w:b/>
          <w:bCs/>
        </w:rPr>
        <w:t>v</w:t>
      </w:r>
      <w:r w:rsidRPr="0099141A">
        <w:rPr>
          <w:b/>
          <w:bCs/>
        </w:rPr>
        <w:t>oor iedereen, ongeacht achtergrond</w:t>
      </w:r>
    </w:p>
    <w:p w14:paraId="727EFEC7" w14:textId="6B459170" w:rsidR="00C1192D" w:rsidRDefault="00C1192D" w:rsidP="00C1192D">
      <w:pPr>
        <w:pStyle w:val="3BodyOpsommingVVSG"/>
        <w:numPr>
          <w:ilvl w:val="0"/>
          <w:numId w:val="0"/>
        </w:numPr>
        <w:ind w:left="720"/>
        <w:rPr>
          <w:lang w:val="nl-NL"/>
        </w:rPr>
      </w:pPr>
      <w:r w:rsidRPr="00BC78A3">
        <w:t xml:space="preserve">Wij hechten veel waarde aan toegankelijkheid en inclusiviteit. </w:t>
      </w:r>
      <w:r>
        <w:t>We zijn</w:t>
      </w:r>
      <w:r w:rsidRPr="002510A5">
        <w:t xml:space="preserve"> open voor iedereen, ongeacht leeftijd, achtergrond of zorgbehoefte.</w:t>
      </w:r>
      <w:r>
        <w:t xml:space="preserve"> </w:t>
      </w:r>
      <w:r w:rsidR="006B42D6" w:rsidRPr="006B42D6">
        <w:rPr>
          <w:lang w:val="nl-NL"/>
        </w:rPr>
        <w:t>We bieden een open en gastvrije omgeving waar buurtbewoners vrij binnenlopen en zelf bepalen waaraan ze deelnemen. Deze openheid trekt een divers publiek aan en biedt iedereen de kans om mee te doen.</w:t>
      </w:r>
    </w:p>
    <w:p w14:paraId="232BF6B8" w14:textId="77777777" w:rsidR="00C10EA8" w:rsidRPr="002510A5" w:rsidRDefault="00C10EA8" w:rsidP="00C1192D">
      <w:pPr>
        <w:pStyle w:val="3BodyOpsommingVVSG"/>
        <w:numPr>
          <w:ilvl w:val="0"/>
          <w:numId w:val="0"/>
        </w:numPr>
        <w:ind w:left="720"/>
      </w:pPr>
    </w:p>
    <w:p w14:paraId="0D010CA9" w14:textId="5F0A81FA" w:rsidR="00C1192D" w:rsidRPr="0099141A" w:rsidRDefault="00C1192D" w:rsidP="00C1192D">
      <w:pPr>
        <w:pStyle w:val="3BodyOpsommingVVSG"/>
        <w:numPr>
          <w:ilvl w:val="0"/>
          <w:numId w:val="0"/>
        </w:numPr>
        <w:ind w:left="720"/>
      </w:pPr>
      <w:r w:rsidRPr="00BC78A3">
        <w:t>W</w:t>
      </w:r>
      <w:r>
        <w:t>e</w:t>
      </w:r>
      <w:r w:rsidRPr="00BC78A3">
        <w:t xml:space="preserve"> werken actief aan het verlagen van</w:t>
      </w:r>
      <w:r w:rsidR="002742B1">
        <w:t xml:space="preserve"> </w:t>
      </w:r>
      <w:r w:rsidRPr="00BC78A3">
        <w:t xml:space="preserve">drempels </w:t>
      </w:r>
      <w:r>
        <w:t>zodat we</w:t>
      </w:r>
      <w:r w:rsidRPr="0007546B">
        <w:t xml:space="preserve"> bereikbaar </w:t>
      </w:r>
      <w:r>
        <w:t>zijn</w:t>
      </w:r>
      <w:r w:rsidRPr="0007546B">
        <w:t xml:space="preserve"> voor </w:t>
      </w:r>
      <w:r w:rsidR="00C10EA8">
        <w:t xml:space="preserve">de meest kwetsbare </w:t>
      </w:r>
      <w:r w:rsidRPr="0007546B">
        <w:t xml:space="preserve">inwoners zoals inwoners met beperkte financiële mogelijkheden, mensen in afgelegen gebieden of </w:t>
      </w:r>
      <w:r w:rsidR="002A79F1">
        <w:t xml:space="preserve">mensen </w:t>
      </w:r>
      <w:r w:rsidR="00F53850">
        <w:t>die eenzaam zijn</w:t>
      </w:r>
      <w:r>
        <w:t>.</w:t>
      </w:r>
      <w:r w:rsidRPr="0007546B">
        <w:t xml:space="preserve"> </w:t>
      </w:r>
      <w:r w:rsidRPr="00F705A5">
        <w:rPr>
          <w:highlight w:val="yellow"/>
        </w:rPr>
        <w:t>[Tip: maak dit zo concreet mogelijk</w:t>
      </w:r>
      <w:r w:rsidR="00C10EA8">
        <w:t>.</w:t>
      </w:r>
      <w:r>
        <w:t>]</w:t>
      </w:r>
    </w:p>
    <w:p w14:paraId="4D8BDBA1" w14:textId="77777777" w:rsidR="00744E82" w:rsidRDefault="00744E82" w:rsidP="007B08C7">
      <w:pPr>
        <w:pStyle w:val="3BodyOpsommingVVSG"/>
        <w:numPr>
          <w:ilvl w:val="0"/>
          <w:numId w:val="0"/>
        </w:numPr>
        <w:ind w:left="720"/>
      </w:pPr>
    </w:p>
    <w:p w14:paraId="7AA5C282" w14:textId="77777777" w:rsidR="000924A7" w:rsidRPr="000924A7" w:rsidRDefault="00AD5BA3" w:rsidP="000924A7">
      <w:pPr>
        <w:pStyle w:val="3BodyOpsommingVVSG"/>
        <w:rPr>
          <w:b/>
          <w:bCs/>
        </w:rPr>
      </w:pPr>
      <w:r w:rsidRPr="000924A7">
        <w:rPr>
          <w:b/>
          <w:bCs/>
        </w:rPr>
        <w:t>Lokale verankering</w:t>
      </w:r>
      <w:r w:rsidR="000924A7" w:rsidRPr="000924A7">
        <w:rPr>
          <w:b/>
          <w:bCs/>
        </w:rPr>
        <w:t>: sociale verbinding en strijd tegen eenzaamheid</w:t>
      </w:r>
    </w:p>
    <w:p w14:paraId="4A556940" w14:textId="7E4480EE" w:rsidR="00A7187B" w:rsidRDefault="00314280" w:rsidP="000924A7">
      <w:pPr>
        <w:pStyle w:val="3BodyOpsommingVVSG"/>
        <w:numPr>
          <w:ilvl w:val="0"/>
          <w:numId w:val="0"/>
        </w:numPr>
        <w:ind w:left="720"/>
        <w:rPr>
          <w:rFonts w:ascii="Times New Roman" w:hAnsi="Times New Roman"/>
          <w:b/>
          <w:bCs/>
          <w:color w:val="auto"/>
          <w:sz w:val="24"/>
        </w:rPr>
      </w:pPr>
      <w:r w:rsidRPr="00314280">
        <w:rPr>
          <w:lang w:val="nl-NL"/>
        </w:rPr>
        <w:t xml:space="preserve">Ons </w:t>
      </w:r>
      <w:r w:rsidR="00F53309">
        <w:rPr>
          <w:lang w:val="nl-NL"/>
        </w:rPr>
        <w:t xml:space="preserve">lokaal </w:t>
      </w:r>
      <w:r w:rsidRPr="00314280">
        <w:rPr>
          <w:lang w:val="nl-NL"/>
        </w:rPr>
        <w:t>dienstencentrum schrijft mee aan een lokaal zorgverhaal</w:t>
      </w:r>
      <w:r w:rsidR="00DA5C8F">
        <w:rPr>
          <w:lang w:val="nl-NL"/>
        </w:rPr>
        <w:t xml:space="preserve"> en</w:t>
      </w:r>
      <w:r>
        <w:t xml:space="preserve"> is</w:t>
      </w:r>
      <w:r w:rsidRPr="00C50767">
        <w:t xml:space="preserve"> </w:t>
      </w:r>
      <w:r>
        <w:t xml:space="preserve">stevig </w:t>
      </w:r>
      <w:r w:rsidRPr="00C50767">
        <w:t>geïntegreerd in de buurt</w:t>
      </w:r>
      <w:r>
        <w:t>.</w:t>
      </w:r>
      <w:r w:rsidR="005E5401">
        <w:t xml:space="preserve"> We zijn daardoor een belangrijke partner binnen zorgzame buurten.</w:t>
      </w:r>
      <w:r w:rsidR="007E3325">
        <w:t xml:space="preserve"> </w:t>
      </w:r>
      <w:r w:rsidR="00976D2D">
        <w:t>Iedere</w:t>
      </w:r>
      <w:r w:rsidR="00DE043D">
        <w:t xml:space="preserve"> </w:t>
      </w:r>
      <w:r w:rsidR="007E3325">
        <w:t>zes jaar maken we een buurtanalyse</w:t>
      </w:r>
      <w:r w:rsidR="003B2FE2">
        <w:t xml:space="preserve"> zodat we de buurt </w:t>
      </w:r>
      <w:r w:rsidR="00044785">
        <w:t xml:space="preserve">goed </w:t>
      </w:r>
      <w:r w:rsidR="003B2FE2">
        <w:lastRenderedPageBreak/>
        <w:t>kennen en begrijpen welke behoeften</w:t>
      </w:r>
      <w:r w:rsidR="00DE043D">
        <w:t xml:space="preserve"> </w:t>
      </w:r>
      <w:r w:rsidR="0009256E">
        <w:t xml:space="preserve">er zijn. </w:t>
      </w:r>
      <w:r w:rsidR="0009256E">
        <w:rPr>
          <w:lang w:val="nl-NL"/>
        </w:rPr>
        <w:t>Zo ontwikkelen we</w:t>
      </w:r>
      <w:r w:rsidRPr="00314280">
        <w:rPr>
          <w:lang w:val="nl-NL"/>
        </w:rPr>
        <w:t xml:space="preserve"> een aanbod dat specifiek inspeelt op de noden in onze gemeente</w:t>
      </w:r>
      <w:r w:rsidR="00044785">
        <w:rPr>
          <w:lang w:val="nl-NL"/>
        </w:rPr>
        <w:t xml:space="preserve"> en dat maakt</w:t>
      </w:r>
      <w:r w:rsidRPr="00314280">
        <w:rPr>
          <w:lang w:val="nl-NL"/>
        </w:rPr>
        <w:t xml:space="preserve"> ons centrum uniek.</w:t>
      </w:r>
    </w:p>
    <w:p w14:paraId="09DF5E8A" w14:textId="77777777" w:rsidR="00A7187B" w:rsidRDefault="00A7187B" w:rsidP="000924A7">
      <w:pPr>
        <w:pStyle w:val="3BodyOpsommingVVSG"/>
        <w:numPr>
          <w:ilvl w:val="0"/>
          <w:numId w:val="0"/>
        </w:numPr>
        <w:ind w:left="720"/>
        <w:rPr>
          <w:rFonts w:ascii="Times New Roman" w:hAnsi="Times New Roman"/>
          <w:b/>
          <w:bCs/>
          <w:color w:val="auto"/>
          <w:sz w:val="24"/>
        </w:rPr>
      </w:pPr>
    </w:p>
    <w:p w14:paraId="15BFEA75" w14:textId="16C71669" w:rsidR="00DD4443" w:rsidRPr="00DD4443" w:rsidRDefault="000924A7" w:rsidP="00DD4443">
      <w:pPr>
        <w:pStyle w:val="3BodyOpsommingVVSG"/>
        <w:numPr>
          <w:ilvl w:val="0"/>
          <w:numId w:val="0"/>
        </w:numPr>
        <w:ind w:left="720"/>
      </w:pPr>
      <w:r w:rsidRPr="000924A7">
        <w:t>We bieden een veilige plek waar mensen elkaar kunnen ontmoeten</w:t>
      </w:r>
      <w:r>
        <w:t xml:space="preserve">. </w:t>
      </w:r>
      <w:r w:rsidRPr="000924A7">
        <w:t xml:space="preserve">Door gemeenschappelijke activiteiten en buurthulp </w:t>
      </w:r>
      <w:r>
        <w:t xml:space="preserve">gaan we </w:t>
      </w:r>
      <w:r w:rsidRPr="000924A7">
        <w:t>vereenzaming actief tegen.</w:t>
      </w:r>
      <w:r w:rsidR="005C6DF6" w:rsidRPr="005C6DF6">
        <w:rPr>
          <w:szCs w:val="24"/>
        </w:rPr>
        <w:t xml:space="preserve"> </w:t>
      </w:r>
    </w:p>
    <w:p w14:paraId="1DD1968A" w14:textId="0C1B7E10" w:rsidR="00AD5BA3" w:rsidRPr="00AD5BA3" w:rsidRDefault="00043299" w:rsidP="000F0D04">
      <w:pPr>
        <w:pStyle w:val="3BodyOpsommingVVSG"/>
        <w:numPr>
          <w:ilvl w:val="0"/>
          <w:numId w:val="0"/>
        </w:numPr>
        <w:ind w:left="720"/>
      </w:pPr>
      <w:r w:rsidRPr="001D189C">
        <w:rPr>
          <w:highlight w:val="yellow"/>
        </w:rPr>
        <w:t>[Tip: maak dit zo concreet mogelijk</w:t>
      </w:r>
      <w:r w:rsidRPr="0C807104">
        <w:rPr>
          <w:highlight w:val="yellow"/>
        </w:rPr>
        <w:t>, bijvoorbeeld: We organiseren activiteiten zoals marktdagen, optredens van lokale scholen, en samenwerkingen met buurtorganisaties om sociale cohesie te bevorderen.</w:t>
      </w:r>
      <w:r w:rsidR="005E544D" w:rsidRPr="0C807104">
        <w:rPr>
          <w:highlight w:val="yellow"/>
        </w:rPr>
        <w:t>]</w:t>
      </w:r>
      <w:r w:rsidRPr="00043299">
        <w:t xml:space="preserve"> Dit zorgt ervoor dat gebruikers deel blijven uitmaken van een bredere gemeenschap, wat hun levenskwaliteit verhoogt.</w:t>
      </w:r>
    </w:p>
    <w:p w14:paraId="74FD8B10" w14:textId="77777777" w:rsidR="00270E2F" w:rsidRPr="0099141A" w:rsidRDefault="00270E2F" w:rsidP="005907B5">
      <w:pPr>
        <w:pStyle w:val="3BodyOpsommingVVSG"/>
        <w:numPr>
          <w:ilvl w:val="0"/>
          <w:numId w:val="0"/>
        </w:numPr>
      </w:pPr>
    </w:p>
    <w:p w14:paraId="3FA97610" w14:textId="202C5283" w:rsidR="0085508D" w:rsidRPr="005A4E16" w:rsidRDefault="0085508D" w:rsidP="0085508D">
      <w:pPr>
        <w:pStyle w:val="3BodyOpsommingVVSG"/>
        <w:rPr>
          <w:b/>
          <w:bCs/>
        </w:rPr>
      </w:pPr>
      <w:r w:rsidRPr="0FAD4AA3">
        <w:rPr>
          <w:b/>
          <w:bCs/>
        </w:rPr>
        <w:t xml:space="preserve">Verbonden zorg: </w:t>
      </w:r>
      <w:r w:rsidR="00B66766">
        <w:rPr>
          <w:b/>
          <w:bCs/>
        </w:rPr>
        <w:t>s</w:t>
      </w:r>
      <w:r w:rsidRPr="0FAD4AA3">
        <w:rPr>
          <w:b/>
          <w:bCs/>
        </w:rPr>
        <w:t>amen sterker</w:t>
      </w:r>
    </w:p>
    <w:p w14:paraId="344197A5" w14:textId="4A67445A" w:rsidR="005907B5" w:rsidRPr="00562AE0" w:rsidRDefault="005907B5" w:rsidP="005907B5">
      <w:pPr>
        <w:pStyle w:val="3BodyOpsommingVVSG"/>
        <w:numPr>
          <w:ilvl w:val="0"/>
          <w:numId w:val="0"/>
        </w:numPr>
        <w:ind w:left="720"/>
      </w:pPr>
      <w:r w:rsidRPr="005907B5">
        <w:t xml:space="preserve">We werken </w:t>
      </w:r>
      <w:r w:rsidRPr="00562AE0">
        <w:t>nauw samen met zorgverleners, organisaties en verenigingen, waardoor het aanbod beter aansluit bij de noden van de buurt.</w:t>
      </w:r>
      <w:r w:rsidRPr="005907B5">
        <w:t xml:space="preserve"> </w:t>
      </w:r>
      <w:r w:rsidRPr="00562AE0">
        <w:t>Deze samenwerking versterkt de zorgcontinuïteit, van informele hulp tot professionele zorg.</w:t>
      </w:r>
    </w:p>
    <w:p w14:paraId="5F3F5081" w14:textId="77777777" w:rsidR="0046048C" w:rsidRDefault="0046048C" w:rsidP="005907B5">
      <w:pPr>
        <w:pStyle w:val="3BodyOpsommingVVSG"/>
        <w:numPr>
          <w:ilvl w:val="0"/>
          <w:numId w:val="0"/>
        </w:numPr>
      </w:pPr>
    </w:p>
    <w:p w14:paraId="62BE255C" w14:textId="65ED4CC5" w:rsidR="0085250A" w:rsidRDefault="0085508D" w:rsidP="0085250A">
      <w:pPr>
        <w:pStyle w:val="3BodyOpsommingVVSG"/>
        <w:numPr>
          <w:ilvl w:val="0"/>
          <w:numId w:val="0"/>
        </w:numPr>
        <w:ind w:left="720"/>
      </w:pPr>
      <w:r>
        <w:rPr>
          <w:lang w:val="nl-NL"/>
        </w:rPr>
        <w:t xml:space="preserve">Onze </w:t>
      </w:r>
      <w:r w:rsidRPr="00EF44D2">
        <w:t>integrale benadering van welzijn en de dwarsverbindingen tussen verschillende beleidsdomeinen zoals ruimtelijke ordening, infrastructuur, mobiliteit en duurzame ontwikkeling</w:t>
      </w:r>
      <w:r>
        <w:t>,</w:t>
      </w:r>
      <w:r w:rsidRPr="00EF44D2">
        <w:t xml:space="preserve"> zorgen ervoor dat publieke zorg aandacht heeft voor de mens in al zijn aspecten.</w:t>
      </w:r>
      <w:r w:rsidR="0085250A" w:rsidRPr="0085250A">
        <w:t xml:space="preserve"> Deze geïntegreerde aanpak biedt rust en zekerheid, zowel voor onze gebruikers als hun familieleden.</w:t>
      </w:r>
    </w:p>
    <w:p w14:paraId="305CE364" w14:textId="77777777" w:rsidR="00F9671E" w:rsidRDefault="00F9671E" w:rsidP="0085250A">
      <w:pPr>
        <w:pStyle w:val="3BodyOpsommingVVSG"/>
        <w:numPr>
          <w:ilvl w:val="0"/>
          <w:numId w:val="0"/>
        </w:numPr>
        <w:ind w:left="720"/>
      </w:pPr>
    </w:p>
    <w:p w14:paraId="7B770A75" w14:textId="055F9DCD" w:rsidR="00F9671E" w:rsidRDefault="00F9671E" w:rsidP="00F9671E">
      <w:pPr>
        <w:pStyle w:val="3BodyOpsommingVVSG"/>
        <w:numPr>
          <w:ilvl w:val="0"/>
          <w:numId w:val="18"/>
        </w:numPr>
      </w:pPr>
      <w:r w:rsidRPr="00F9671E">
        <w:rPr>
          <w:b/>
          <w:bCs/>
        </w:rPr>
        <w:t>Kwaliteitsvolle zorg: inspelen op veranderende behoeften</w:t>
      </w:r>
      <w:r w:rsidRPr="00F9671E">
        <w:br/>
        <w:t>We zijn er op gericht de kwaliteit van onze werking voortdurend te bewaken en te verbeteren.</w:t>
      </w:r>
      <w:r w:rsidRPr="00F9671E">
        <w:rPr>
          <w:b/>
          <w:bCs/>
        </w:rPr>
        <w:t> </w:t>
      </w:r>
      <w:r w:rsidRPr="00F9671E">
        <w:t>Dit doen we door onze activiteiten en diensten te plannen</w:t>
      </w:r>
      <w:r>
        <w:t xml:space="preserve"> </w:t>
      </w:r>
      <w:r w:rsidRPr="00F9671E">
        <w:t xml:space="preserve">op basis van de op dat moment aanwezige behoeften en noden in de buurt. </w:t>
      </w:r>
      <w:r>
        <w:t>Door</w:t>
      </w:r>
      <w:r w:rsidRPr="00F9671E">
        <w:t xml:space="preserve"> regelmatige evaluatie en het uitvoeren van buurtanalyses, houden we nauw in de gaten of ons aanbod nog voldoende aansluit. Wanneer we constateren dat de behoeften veranderen, spelen we hier flexibel op in door het bestaande aanbod aan te passen en/of nieuw aanbod te ontwikkelen.</w:t>
      </w:r>
    </w:p>
    <w:p w14:paraId="1FE65BC3" w14:textId="77777777" w:rsidR="00EA5087" w:rsidRDefault="00EA5087" w:rsidP="0085250A">
      <w:pPr>
        <w:pStyle w:val="3BodyOpsommingVVSG"/>
        <w:numPr>
          <w:ilvl w:val="0"/>
          <w:numId w:val="0"/>
        </w:numPr>
        <w:ind w:left="720"/>
      </w:pPr>
    </w:p>
    <w:p w14:paraId="210E4486" w14:textId="5EFA2961" w:rsidR="00EA5087" w:rsidRPr="00EA5087" w:rsidRDefault="00EA5087" w:rsidP="00EA5087">
      <w:pPr>
        <w:pStyle w:val="3BodyOpsommingVVSG"/>
      </w:pPr>
      <w:r w:rsidRPr="00EA5087">
        <w:rPr>
          <w:b/>
          <w:bCs/>
        </w:rPr>
        <w:t>Betrokkenheid</w:t>
      </w:r>
      <w:r w:rsidRPr="00EA5087">
        <w:t>:</w:t>
      </w:r>
      <w:r w:rsidR="00311810">
        <w:t xml:space="preserve"> </w:t>
      </w:r>
      <w:r w:rsidR="00CD1B51">
        <w:rPr>
          <w:b/>
          <w:bCs/>
        </w:rPr>
        <w:t>v</w:t>
      </w:r>
      <w:r w:rsidR="00311810" w:rsidRPr="00311810">
        <w:rPr>
          <w:b/>
          <w:bCs/>
        </w:rPr>
        <w:t>rijwilligers als kracht</w:t>
      </w:r>
    </w:p>
    <w:p w14:paraId="350BFCBA" w14:textId="65062F21" w:rsidR="00EA5087" w:rsidRPr="0085250A" w:rsidRDefault="00EA5087" w:rsidP="00226B3A">
      <w:pPr>
        <w:pStyle w:val="3BodyOpsommingVVSG"/>
        <w:numPr>
          <w:ilvl w:val="0"/>
          <w:numId w:val="0"/>
        </w:numPr>
        <w:ind w:left="720"/>
      </w:pPr>
      <w:r w:rsidRPr="00EA5087">
        <w:t xml:space="preserve">Vrijwilligers </w:t>
      </w:r>
      <w:r w:rsidR="0091000F">
        <w:t xml:space="preserve">zijn </w:t>
      </w:r>
      <w:r w:rsidR="0091000F" w:rsidRPr="0091000F">
        <w:t xml:space="preserve">niet weg te denken uit </w:t>
      </w:r>
      <w:r w:rsidR="0091000F">
        <w:t xml:space="preserve">onze </w:t>
      </w:r>
      <w:r w:rsidR="0091000F" w:rsidRPr="0091000F">
        <w:t xml:space="preserve">werking. </w:t>
      </w:r>
      <w:r w:rsidR="00303BAD" w:rsidRPr="00303BAD">
        <w:rPr>
          <w:lang w:val="nl-NL"/>
        </w:rPr>
        <w:t xml:space="preserve">Ons lokaal dienstencentrum kan rekenen op een trouwe groep vrijwilligers die actief meebouwt aan de werking. </w:t>
      </w:r>
      <w:r w:rsidR="001440D0">
        <w:t>Ze</w:t>
      </w:r>
      <w:r w:rsidR="0091000F" w:rsidRPr="0091000F">
        <w:t xml:space="preserve"> begeleiden activiteiten, staan achter de bar, doen huisbezoeken</w:t>
      </w:r>
      <w:r w:rsidR="001440D0">
        <w:t xml:space="preserve"> en</w:t>
      </w:r>
      <w:r w:rsidR="0091000F" w:rsidRPr="0091000F">
        <w:t xml:space="preserve"> bieden administratieve ondersteuning</w:t>
      </w:r>
      <w:r w:rsidR="001440D0">
        <w:t>.</w:t>
      </w:r>
      <w:r w:rsidR="00AC0AAA">
        <w:t xml:space="preserve"> </w:t>
      </w:r>
      <w:r w:rsidR="00303BAD" w:rsidRPr="00303BAD">
        <w:rPr>
          <w:lang w:val="nl-NL"/>
        </w:rPr>
        <w:t>Voor veel vrijwilligers biedt dit de kans om anderen te ondersteunen</w:t>
      </w:r>
      <w:r w:rsidR="004A69D4">
        <w:rPr>
          <w:lang w:val="nl-NL"/>
        </w:rPr>
        <w:t xml:space="preserve"> én</w:t>
      </w:r>
      <w:r w:rsidR="00303BAD" w:rsidRPr="00303BAD">
        <w:rPr>
          <w:lang w:val="nl-NL"/>
        </w:rPr>
        <w:t xml:space="preserve"> om hun eigen talenten te ontplooien en deel te nemen aan het sociale leven.</w:t>
      </w:r>
      <w:r>
        <w:t xml:space="preserve"> </w:t>
      </w:r>
      <w:r w:rsidRPr="00EA5087">
        <w:t xml:space="preserve">Door vrijwilligers te betrekken, </w:t>
      </w:r>
      <w:r>
        <w:t>stimuleren we</w:t>
      </w:r>
      <w:r w:rsidRPr="00EA5087">
        <w:t xml:space="preserve"> inwoners om zich verantwoordelijk te voelen voor hun buurt.</w:t>
      </w:r>
    </w:p>
    <w:p w14:paraId="250B97E7" w14:textId="77777777" w:rsidR="000D439D" w:rsidRDefault="000D439D" w:rsidP="0085250A">
      <w:pPr>
        <w:pStyle w:val="3BodyOpsommingVVSG"/>
        <w:numPr>
          <w:ilvl w:val="0"/>
          <w:numId w:val="0"/>
        </w:numPr>
      </w:pPr>
    </w:p>
    <w:p w14:paraId="4F3C150E" w14:textId="449A8508" w:rsidR="000D439D" w:rsidRPr="00331C6D" w:rsidRDefault="000D439D" w:rsidP="000D439D">
      <w:pPr>
        <w:pStyle w:val="3BodyOpsommingVVSG"/>
        <w:rPr>
          <w:b/>
          <w:bCs/>
        </w:rPr>
      </w:pPr>
      <w:r w:rsidRPr="00331C6D">
        <w:rPr>
          <w:b/>
          <w:bCs/>
        </w:rPr>
        <w:t xml:space="preserve">Warme werkgever: </w:t>
      </w:r>
      <w:r w:rsidR="00675349">
        <w:rPr>
          <w:b/>
          <w:bCs/>
        </w:rPr>
        <w:t>s</w:t>
      </w:r>
      <w:r w:rsidRPr="00331C6D">
        <w:rPr>
          <w:b/>
          <w:bCs/>
        </w:rPr>
        <w:t>amen groeien in de zorg</w:t>
      </w:r>
    </w:p>
    <w:p w14:paraId="4F00A6E2" w14:textId="195E14B2" w:rsidR="000D439D" w:rsidRDefault="000D439D" w:rsidP="000D439D">
      <w:pPr>
        <w:pStyle w:val="3BodyOpsommingVVSG"/>
        <w:numPr>
          <w:ilvl w:val="0"/>
          <w:numId w:val="0"/>
        </w:numPr>
        <w:ind w:left="720"/>
      </w:pPr>
      <w:r w:rsidRPr="00331C6D">
        <w:t xml:space="preserve">Onze medewerkers </w:t>
      </w:r>
      <w:r w:rsidR="00311810">
        <w:t xml:space="preserve">en vrijwilligers </w:t>
      </w:r>
      <w:r w:rsidRPr="00331C6D">
        <w:t>zijn ons grootste kapitaal. We bieden hen een stabiele en ondersteunende werkomgeving, maar ook kansen om te groeien via bijscholing en coaching. We zijn een sociale werkgever die mensen kansen geeft, ongeacht hun achtergrond, en we streven naar een team waarin iedereen zich gewaardeerd voelt.</w:t>
      </w:r>
    </w:p>
    <w:p w14:paraId="552BA0C0" w14:textId="77777777" w:rsidR="002742B1" w:rsidRDefault="002742B1" w:rsidP="000D439D">
      <w:pPr>
        <w:pStyle w:val="3BodyOpsommingVVSG"/>
        <w:numPr>
          <w:ilvl w:val="0"/>
          <w:numId w:val="0"/>
        </w:numPr>
        <w:ind w:left="720"/>
      </w:pPr>
    </w:p>
    <w:p w14:paraId="18CAFE53" w14:textId="7A1E4E17" w:rsidR="00B6436C" w:rsidRPr="00B6436C" w:rsidRDefault="00B6436C" w:rsidP="00B6436C">
      <w:pPr>
        <w:pStyle w:val="3BodyOpsommingVVSG"/>
        <w:rPr>
          <w:b/>
          <w:bCs/>
        </w:rPr>
      </w:pPr>
      <w:r w:rsidRPr="00B6436C">
        <w:rPr>
          <w:b/>
          <w:bCs/>
        </w:rPr>
        <w:t xml:space="preserve">Betaalbaarheid: </w:t>
      </w:r>
      <w:r w:rsidR="00467938">
        <w:rPr>
          <w:b/>
          <w:bCs/>
        </w:rPr>
        <w:t>i</w:t>
      </w:r>
      <w:r w:rsidRPr="00B6436C">
        <w:rPr>
          <w:b/>
          <w:bCs/>
        </w:rPr>
        <w:t xml:space="preserve">edereen verdient </w:t>
      </w:r>
      <w:r>
        <w:rPr>
          <w:b/>
          <w:bCs/>
        </w:rPr>
        <w:t>ons</w:t>
      </w:r>
    </w:p>
    <w:p w14:paraId="08CC77DD" w14:textId="75A81395" w:rsidR="00270E2F" w:rsidRPr="005E1546" w:rsidRDefault="00D15AB7" w:rsidP="005E1546">
      <w:pPr>
        <w:pStyle w:val="3BodyOpsommingVVSG"/>
        <w:numPr>
          <w:ilvl w:val="0"/>
          <w:numId w:val="0"/>
        </w:numPr>
        <w:ind w:left="709"/>
        <w:rPr>
          <w:lang w:val="nl-NL"/>
        </w:rPr>
      </w:pPr>
      <w:r w:rsidRPr="00D15AB7">
        <w:rPr>
          <w:lang w:val="nl-NL"/>
        </w:rPr>
        <w:t>Betaalbaarheid is een belangrijke troef van ons centrum. Met lage prijzen voor activiteiten en diensten maken we onze zorg en ondersteuning toegankelijk voor iedereen, ook voor inwoners met beperkte financiële middelen.</w:t>
      </w:r>
    </w:p>
    <w:p w14:paraId="6556718B" w14:textId="77777777" w:rsidR="00CB3DC1" w:rsidRDefault="00CB3DC1" w:rsidP="00CB3DC1">
      <w:pPr>
        <w:pStyle w:val="Lijstalinea"/>
      </w:pPr>
    </w:p>
    <w:p w14:paraId="244E27B8" w14:textId="4847A830" w:rsidR="00CB3DC1" w:rsidRPr="005E1546" w:rsidRDefault="00E82444" w:rsidP="00CB3DC1">
      <w:pPr>
        <w:pStyle w:val="3BodyOpsommingVVSG"/>
        <w:numPr>
          <w:ilvl w:val="0"/>
          <w:numId w:val="0"/>
        </w:numPr>
        <w:rPr>
          <w:highlight w:val="yellow"/>
        </w:rPr>
      </w:pPr>
      <w:r w:rsidRPr="00A37EC9">
        <w:rPr>
          <w:highlight w:val="yellow"/>
        </w:rPr>
        <w:t>[</w:t>
      </w:r>
      <w:r w:rsidR="00CB3DC1" w:rsidRPr="00A37EC9">
        <w:rPr>
          <w:highlight w:val="yellow"/>
        </w:rPr>
        <w:t xml:space="preserve">Tip: voeg waar je kan getuigenissen toe: </w:t>
      </w:r>
      <w:r w:rsidR="00CB3DC1" w:rsidRPr="00770657">
        <w:rPr>
          <w:i/>
          <w:iCs/>
          <w:highlight w:val="yellow"/>
        </w:rPr>
        <w:t xml:space="preserve">“Wat ik waardeer, is dat jullie echt luisteren naar wat </w:t>
      </w:r>
      <w:r w:rsidR="005E1546">
        <w:rPr>
          <w:i/>
          <w:iCs/>
          <w:highlight w:val="yellow"/>
        </w:rPr>
        <w:t>wij</w:t>
      </w:r>
      <w:r w:rsidR="00CB3DC1" w:rsidRPr="00770657">
        <w:rPr>
          <w:i/>
          <w:iCs/>
          <w:highlight w:val="yellow"/>
        </w:rPr>
        <w:t xml:space="preserve"> nodig hebben. Dat maakt jullie bijzonder.” – Gebruiker Peter, mantelzorger</w:t>
      </w:r>
      <w:r w:rsidR="00CB3DC1" w:rsidRPr="00A37EC9">
        <w:rPr>
          <w:highlight w:val="yellow"/>
        </w:rPr>
        <w:t>]</w:t>
      </w:r>
    </w:p>
    <w:p w14:paraId="112D6C87" w14:textId="77777777" w:rsidR="00270E2F" w:rsidRDefault="00270E2F" w:rsidP="007E44B8">
      <w:pPr>
        <w:pStyle w:val="3BodyVVSG"/>
      </w:pPr>
    </w:p>
    <w:p w14:paraId="5269613A" w14:textId="77777777" w:rsidR="0081636B" w:rsidRDefault="0081636B" w:rsidP="007E44B8">
      <w:pPr>
        <w:pStyle w:val="3BodyVVSG"/>
      </w:pPr>
    </w:p>
    <w:p w14:paraId="1A1FC64D" w14:textId="08D73BBA" w:rsidR="00FE5CB2" w:rsidRDefault="00410EE6" w:rsidP="005028D4">
      <w:pPr>
        <w:pStyle w:val="3BodyVVSG"/>
      </w:pPr>
      <w:r w:rsidRPr="0081636B">
        <w:rPr>
          <w:highlight w:val="yellow"/>
          <w:lang w:val="nl-NL"/>
        </w:rPr>
        <w:t>[</w:t>
      </w:r>
      <w:r w:rsidR="004F7176" w:rsidRPr="0081636B">
        <w:rPr>
          <w:b/>
          <w:bCs/>
          <w:highlight w:val="yellow"/>
          <w:lang w:val="nl-NL"/>
        </w:rPr>
        <w:t>Trots op onze projecten</w:t>
      </w:r>
      <w:r w:rsidR="0081636B" w:rsidRPr="0081636B">
        <w:rPr>
          <w:b/>
          <w:bCs/>
          <w:highlight w:val="yellow"/>
          <w:lang w:val="nl-NL"/>
        </w:rPr>
        <w:t xml:space="preserve">: </w:t>
      </w:r>
      <w:r w:rsidR="0081636B" w:rsidRPr="0081636B">
        <w:rPr>
          <w:highlight w:val="yellow"/>
          <w:lang w:val="nl-NL"/>
        </w:rPr>
        <w:t>Tip: Heb je nog leuke inspirerende projecten? Initiatieven waar je trots op bent? Vergeet deze zeker niet toe te voegen!</w:t>
      </w:r>
      <w:r w:rsidR="00F65C03" w:rsidRPr="0081636B">
        <w:rPr>
          <w:highlight w:val="yellow"/>
          <w:lang w:val="nl-NL"/>
        </w:rPr>
        <w:t>]</w:t>
      </w:r>
    </w:p>
    <w:p w14:paraId="692D2F4E" w14:textId="045946F6" w:rsidR="00C204CE" w:rsidRDefault="00C204CE">
      <w:pPr>
        <w:spacing w:after="160" w:line="259" w:lineRule="auto"/>
      </w:pPr>
      <w:r>
        <w:br w:type="page"/>
      </w:r>
    </w:p>
    <w:p w14:paraId="3DD44AEB" w14:textId="412A47BD" w:rsidR="00FE5CB2" w:rsidRPr="00FE5CB2" w:rsidRDefault="000E3074" w:rsidP="00FE5CB2">
      <w:pPr>
        <w:pStyle w:val="1TeksttitelNRVVSG"/>
        <w:rPr>
          <w:szCs w:val="22"/>
        </w:rPr>
      </w:pPr>
      <w:bookmarkStart w:id="3" w:name="_Toc182586145"/>
      <w:bookmarkStart w:id="4" w:name="_Hlk182389323"/>
      <w:r>
        <w:lastRenderedPageBreak/>
        <w:t>K</w:t>
      </w:r>
      <w:r w:rsidR="00FE5CB2">
        <w:t>erncijfers</w:t>
      </w:r>
      <w:r>
        <w:t>: onze impact in cijfers</w:t>
      </w:r>
      <w:bookmarkEnd w:id="3"/>
    </w:p>
    <w:bookmarkEnd w:id="4"/>
    <w:p w14:paraId="5B4852DA" w14:textId="77777777" w:rsidR="00FE5CB2" w:rsidRDefault="00FE5CB2" w:rsidP="00FE5CB2">
      <w:pPr>
        <w:pStyle w:val="3BodyVVSG"/>
      </w:pPr>
    </w:p>
    <w:p w14:paraId="41B97AD8" w14:textId="6D1BB589" w:rsidR="003D54A7" w:rsidRDefault="003D54A7" w:rsidP="00FE5CB2">
      <w:pPr>
        <w:pStyle w:val="3BodyVVSG"/>
      </w:pPr>
      <w:r>
        <w:rPr>
          <w:highlight w:val="yellow"/>
        </w:rPr>
        <w:t>[Geef</w:t>
      </w:r>
      <w:r w:rsidRPr="007A3F0F">
        <w:rPr>
          <w:highlight w:val="yellow"/>
        </w:rPr>
        <w:t xml:space="preserve"> relevante cijfers over het aanbod van </w:t>
      </w:r>
      <w:r>
        <w:rPr>
          <w:highlight w:val="yellow"/>
        </w:rPr>
        <w:t>je</w:t>
      </w:r>
      <w:r w:rsidRPr="007A3F0F">
        <w:rPr>
          <w:highlight w:val="yellow"/>
        </w:rPr>
        <w:t xml:space="preserve"> dienst</w:t>
      </w:r>
      <w:r>
        <w:rPr>
          <w:highlight w:val="yellow"/>
        </w:rPr>
        <w:t xml:space="preserve"> mee</w:t>
      </w:r>
      <w:r w:rsidR="00276782" w:rsidRPr="00276782">
        <w:rPr>
          <w:highlight w:val="yellow"/>
        </w:rPr>
        <w:t>. We geven enkele voorbeelden ter inspiratie.</w:t>
      </w:r>
      <w:r w:rsidRPr="00276782">
        <w:rPr>
          <w:highlight w:val="yellow"/>
        </w:rPr>
        <w:t>]</w:t>
      </w:r>
    </w:p>
    <w:p w14:paraId="176B1135" w14:textId="77777777" w:rsidR="00276782" w:rsidRDefault="00276782" w:rsidP="00FE5CB2">
      <w:pPr>
        <w:pStyle w:val="3BodyVVSG"/>
      </w:pPr>
    </w:p>
    <w:p w14:paraId="60A9485A" w14:textId="534828BC" w:rsidR="005B7999" w:rsidRDefault="006B7CB4" w:rsidP="00FE5CB2">
      <w:pPr>
        <w:pStyle w:val="3BodyVVSG"/>
      </w:pPr>
      <w:r w:rsidRPr="006B7CB4">
        <w:t xml:space="preserve">Bij </w:t>
      </w:r>
      <w:r w:rsidR="003B5BFB">
        <w:t xml:space="preserve">ons </w:t>
      </w:r>
      <w:r w:rsidR="00C4498B">
        <w:t>lokaal dienstencentrum</w:t>
      </w:r>
      <w:r w:rsidRPr="006B7CB4">
        <w:t xml:space="preserve"> draait alles </w:t>
      </w:r>
      <w:r w:rsidR="00C4498B">
        <w:t>rond verbinding</w:t>
      </w:r>
      <w:r w:rsidRPr="006B7CB4">
        <w:t>. Onze kerncijfers geven een helder beeld van wat we doen, voor wie we er zijn en hoe we verschil maken. Onderstaande gegevens tonen niet alleen de omvang van onze werking, maar ook de kwaliteit en efficiëntie waarmee we werken.</w:t>
      </w:r>
    </w:p>
    <w:p w14:paraId="4F640209" w14:textId="77777777" w:rsidR="00246AA0" w:rsidRDefault="00246AA0" w:rsidP="00FE5CB2">
      <w:pPr>
        <w:pStyle w:val="3BodyVVSG"/>
      </w:pPr>
    </w:p>
    <w:p w14:paraId="2EFD350A" w14:textId="31FADF34" w:rsidR="00246AA0" w:rsidRPr="00246AA0" w:rsidRDefault="00246AA0" w:rsidP="00FE5CB2">
      <w:pPr>
        <w:pStyle w:val="3BodyVVSG"/>
        <w:rPr>
          <w:b/>
          <w:bCs/>
        </w:rPr>
      </w:pPr>
      <w:r w:rsidRPr="00246AA0">
        <w:rPr>
          <w:b/>
          <w:bCs/>
        </w:rPr>
        <w:t>Onze gebruikers in beeld</w:t>
      </w:r>
    </w:p>
    <w:p w14:paraId="6989D597" w14:textId="5FDF0E07" w:rsidR="004465AF" w:rsidRDefault="005E5401" w:rsidP="00F70D09">
      <w:pPr>
        <w:pStyle w:val="3BodyOpsommingVVSG"/>
      </w:pPr>
      <w:r>
        <w:t>Bereikte</w:t>
      </w:r>
      <w:r w:rsidR="004465AF">
        <w:t xml:space="preserve"> gebruikers</w:t>
      </w:r>
      <w:r w:rsidR="00A941FF">
        <w:t xml:space="preserve"> of aantal bezoeken</w:t>
      </w:r>
      <w:r w:rsidR="004465AF">
        <w:t>:</w:t>
      </w:r>
      <w:r w:rsidR="004465AF" w:rsidRPr="004465AF">
        <w:t xml:space="preserve"> </w:t>
      </w:r>
      <w:r w:rsidR="004465AF" w:rsidRPr="004465AF">
        <w:rPr>
          <w:highlight w:val="yellow"/>
        </w:rPr>
        <w:t>[invullen aantal per jaar]</w:t>
      </w:r>
    </w:p>
    <w:p w14:paraId="4B4352CD" w14:textId="272004E9" w:rsidR="00A941FF" w:rsidRDefault="00A941FF" w:rsidP="00F70D09">
      <w:pPr>
        <w:pStyle w:val="3BodyOpsommingVVSG"/>
      </w:pPr>
      <w:r>
        <w:t xml:space="preserve">Aantal dagen geopend: </w:t>
      </w:r>
      <w:r w:rsidRPr="004465AF">
        <w:rPr>
          <w:highlight w:val="yellow"/>
        </w:rPr>
        <w:t xml:space="preserve">[invullen aantal </w:t>
      </w:r>
      <w:r>
        <w:rPr>
          <w:highlight w:val="yellow"/>
        </w:rPr>
        <w:t xml:space="preserve">dagen </w:t>
      </w:r>
      <w:r w:rsidRPr="004465AF">
        <w:rPr>
          <w:highlight w:val="yellow"/>
        </w:rPr>
        <w:t>per jaar]</w:t>
      </w:r>
    </w:p>
    <w:p w14:paraId="4CFF51BC" w14:textId="568C4DD4" w:rsidR="00F70D09" w:rsidRPr="00F70D09" w:rsidRDefault="00F70D09" w:rsidP="00F70D09">
      <w:pPr>
        <w:pStyle w:val="3BodyOpsommingVVSG"/>
      </w:pPr>
      <w:r w:rsidRPr="00F70D09">
        <w:t>Leeftijdsverdeling:</w:t>
      </w:r>
    </w:p>
    <w:p w14:paraId="662F392A" w14:textId="77777777" w:rsidR="00D056C6" w:rsidRDefault="00D056C6" w:rsidP="008D3F92">
      <w:pPr>
        <w:pStyle w:val="3BodyOpsommingVVSG"/>
        <w:numPr>
          <w:ilvl w:val="1"/>
          <w:numId w:val="2"/>
        </w:numPr>
      </w:pPr>
      <w:r>
        <w:t>[</w:t>
      </w:r>
      <w:r w:rsidRPr="00A941FF">
        <w:rPr>
          <w:highlight w:val="yellow"/>
        </w:rPr>
        <w:t>invullen % gebruikers jonger dan 65 jaar</w:t>
      </w:r>
      <w:r>
        <w:t>]</w:t>
      </w:r>
    </w:p>
    <w:p w14:paraId="3CB0EABB" w14:textId="77777777" w:rsidR="004455B0" w:rsidRDefault="004455B0" w:rsidP="004455B0">
      <w:pPr>
        <w:pStyle w:val="3BodyOpsommingVVSG"/>
        <w:numPr>
          <w:ilvl w:val="1"/>
          <w:numId w:val="2"/>
        </w:numPr>
      </w:pPr>
      <w:r w:rsidRPr="009A687E">
        <w:t>[invullen</w:t>
      </w:r>
      <w:r>
        <w:t xml:space="preserve"> </w:t>
      </w:r>
      <w:r w:rsidRPr="00F70D09">
        <w:t xml:space="preserve">% </w:t>
      </w:r>
      <w:r>
        <w:t xml:space="preserve">gebruikers tussen </w:t>
      </w:r>
      <w:r w:rsidRPr="00F70D09">
        <w:t>65</w:t>
      </w:r>
      <w:r>
        <w:t xml:space="preserve"> en 80</w:t>
      </w:r>
      <w:r w:rsidRPr="00F70D09">
        <w:t xml:space="preserve"> jaar</w:t>
      </w:r>
      <w:r>
        <w:t>]</w:t>
      </w:r>
    </w:p>
    <w:p w14:paraId="6A29E60B" w14:textId="77777777" w:rsidR="004455B0" w:rsidRPr="00F70D09" w:rsidRDefault="004455B0" w:rsidP="004455B0">
      <w:pPr>
        <w:pStyle w:val="3BodyOpsommingVVSG"/>
        <w:numPr>
          <w:ilvl w:val="1"/>
          <w:numId w:val="2"/>
        </w:numPr>
      </w:pPr>
      <w:r>
        <w:t xml:space="preserve">[invullen </w:t>
      </w:r>
      <w:r w:rsidRPr="00F70D09">
        <w:t xml:space="preserve">% </w:t>
      </w:r>
      <w:r>
        <w:t>gebruikers ouder dan 80</w:t>
      </w:r>
      <w:r w:rsidRPr="00F70D09">
        <w:t xml:space="preserve"> jaar</w:t>
      </w:r>
      <w:r>
        <w:t>]</w:t>
      </w:r>
    </w:p>
    <w:p w14:paraId="38A6F9B3" w14:textId="1ADB09CB" w:rsidR="00F70D09" w:rsidRPr="00F70D09" w:rsidRDefault="005E5401" w:rsidP="00F70D09">
      <w:pPr>
        <w:pStyle w:val="3BodyOpsommingVVSG"/>
      </w:pPr>
      <w:r>
        <w:t>Specifieke doelgroepen</w:t>
      </w:r>
      <w:r w:rsidR="00F70D09" w:rsidRPr="00F70D09">
        <w:t>:</w:t>
      </w:r>
    </w:p>
    <w:p w14:paraId="78C622B0" w14:textId="29C8C902" w:rsidR="00F70D09" w:rsidRDefault="00351170" w:rsidP="008D3F92">
      <w:pPr>
        <w:pStyle w:val="3BodyOpsommingVVSG"/>
        <w:numPr>
          <w:ilvl w:val="1"/>
          <w:numId w:val="2"/>
        </w:numPr>
      </w:pPr>
      <w:r w:rsidRPr="000F61DD">
        <w:rPr>
          <w:highlight w:val="yellow"/>
        </w:rPr>
        <w:t>[invulle</w:t>
      </w:r>
      <w:r w:rsidRPr="00A941FF">
        <w:rPr>
          <w:highlight w:val="yellow"/>
        </w:rPr>
        <w:t xml:space="preserve">n </w:t>
      </w:r>
      <w:r w:rsidR="00F70D09" w:rsidRPr="00A941FF">
        <w:rPr>
          <w:highlight w:val="yellow"/>
        </w:rPr>
        <w:t xml:space="preserve">% </w:t>
      </w:r>
      <w:r w:rsidR="00A941FF" w:rsidRPr="00A941FF">
        <w:rPr>
          <w:highlight w:val="yellow"/>
        </w:rPr>
        <w:t xml:space="preserve">of aantal </w:t>
      </w:r>
      <w:r w:rsidR="005E5401" w:rsidRPr="00A941FF">
        <w:rPr>
          <w:highlight w:val="yellow"/>
        </w:rPr>
        <w:t>specifieke doelgroep</w:t>
      </w:r>
      <w:r w:rsidR="005E5401">
        <w:t>]</w:t>
      </w:r>
    </w:p>
    <w:p w14:paraId="77E29C16" w14:textId="3C3BA4B2" w:rsidR="005E5401" w:rsidRDefault="005E5401" w:rsidP="005E5401">
      <w:pPr>
        <w:pStyle w:val="3BodyOpsommingVVSG"/>
        <w:numPr>
          <w:ilvl w:val="1"/>
          <w:numId w:val="2"/>
        </w:numPr>
      </w:pPr>
      <w:r w:rsidRPr="000F61DD">
        <w:rPr>
          <w:highlight w:val="yellow"/>
        </w:rPr>
        <w:t>[invulle</w:t>
      </w:r>
      <w:r w:rsidRPr="00A941FF">
        <w:rPr>
          <w:highlight w:val="yellow"/>
        </w:rPr>
        <w:t xml:space="preserve">n % </w:t>
      </w:r>
      <w:r w:rsidR="00A941FF" w:rsidRPr="00A941FF">
        <w:rPr>
          <w:highlight w:val="yellow"/>
        </w:rPr>
        <w:t xml:space="preserve">of aantal </w:t>
      </w:r>
      <w:r w:rsidRPr="00A941FF">
        <w:rPr>
          <w:highlight w:val="yellow"/>
        </w:rPr>
        <w:t>specifieke doelgroep</w:t>
      </w:r>
      <w:r>
        <w:t>]</w:t>
      </w:r>
    </w:p>
    <w:p w14:paraId="224A661D" w14:textId="222263E8" w:rsidR="005E5401" w:rsidRDefault="005E5401" w:rsidP="005E5401">
      <w:pPr>
        <w:pStyle w:val="3BodyOpsommingVVSG"/>
        <w:numPr>
          <w:ilvl w:val="1"/>
          <w:numId w:val="2"/>
        </w:numPr>
      </w:pPr>
      <w:r>
        <w:t>…</w:t>
      </w:r>
    </w:p>
    <w:p w14:paraId="17987294" w14:textId="38185897" w:rsidR="005E5401" w:rsidRDefault="005E5401" w:rsidP="005E5401">
      <w:pPr>
        <w:pStyle w:val="3BodyOpsommingVVSG"/>
        <w:numPr>
          <w:ilvl w:val="0"/>
          <w:numId w:val="0"/>
        </w:numPr>
      </w:pPr>
      <w:r>
        <w:t>[</w:t>
      </w:r>
      <w:r w:rsidRPr="00A941FF">
        <w:rPr>
          <w:highlight w:val="yellow"/>
        </w:rPr>
        <w:t>vb. personen met dementie, personen met een psychische kwetsbaarheid, anderstaligen, personen in armoede</w:t>
      </w:r>
      <w:r w:rsidR="00A941FF" w:rsidRPr="00A941FF">
        <w:rPr>
          <w:highlight w:val="yellow"/>
        </w:rPr>
        <w:t>, personen met een verslavingsproblematiek, mensen met een beperking, ouderen, mantelzorgers</w:t>
      </w:r>
      <w:r w:rsidR="59D93712" w:rsidRPr="0C807104">
        <w:rPr>
          <w:highlight w:val="yellow"/>
        </w:rPr>
        <w:t>...</w:t>
      </w:r>
      <w:r w:rsidR="00A941FF">
        <w:t>]]</w:t>
      </w:r>
    </w:p>
    <w:p w14:paraId="634535FC" w14:textId="77777777" w:rsidR="00A941FF" w:rsidRDefault="00A941FF" w:rsidP="005E5401">
      <w:pPr>
        <w:pStyle w:val="3BodyOpsommingVVSG"/>
        <w:numPr>
          <w:ilvl w:val="0"/>
          <w:numId w:val="0"/>
        </w:numPr>
      </w:pPr>
    </w:p>
    <w:p w14:paraId="781BB319" w14:textId="28132232" w:rsidR="000F61DD" w:rsidRDefault="000F61DD" w:rsidP="007A3F0F">
      <w:pPr>
        <w:pStyle w:val="3BodyVVSG"/>
        <w:rPr>
          <w:b/>
          <w:bCs/>
        </w:rPr>
      </w:pPr>
      <w:r>
        <w:rPr>
          <w:b/>
          <w:bCs/>
        </w:rPr>
        <w:t>Onze dienstverlening in cijfers</w:t>
      </w:r>
    </w:p>
    <w:p w14:paraId="2ED70755" w14:textId="16FD128C" w:rsidR="0048140D" w:rsidRDefault="00A941FF" w:rsidP="007A3F0F">
      <w:pPr>
        <w:pStyle w:val="3BodyOpsommingVVSG"/>
      </w:pPr>
      <w:r>
        <w:t>[</w:t>
      </w:r>
      <w:r w:rsidRPr="00A941FF">
        <w:rPr>
          <w:highlight w:val="yellow"/>
        </w:rPr>
        <w:t>Bekijk welke c</w:t>
      </w:r>
      <w:r w:rsidR="001B1CD5" w:rsidRPr="00A941FF">
        <w:rPr>
          <w:highlight w:val="yellow"/>
        </w:rPr>
        <w:t xml:space="preserve">ijfers </w:t>
      </w:r>
      <w:r w:rsidRPr="00A941FF">
        <w:rPr>
          <w:highlight w:val="yellow"/>
        </w:rPr>
        <w:t>uit je jaarverslag interessant zijn om te delen over je dienst</w:t>
      </w:r>
      <w:r>
        <w:rPr>
          <w:highlight w:val="yellow"/>
        </w:rPr>
        <w:t>verlening</w:t>
      </w:r>
      <w:r w:rsidRPr="00A941FF">
        <w:rPr>
          <w:highlight w:val="yellow"/>
        </w:rPr>
        <w:t xml:space="preserve"> en activiteiten</w:t>
      </w:r>
      <w:r>
        <w:t>]</w:t>
      </w:r>
    </w:p>
    <w:p w14:paraId="659102B8" w14:textId="74064020" w:rsidR="006B6342" w:rsidRPr="00A85E27" w:rsidRDefault="006B6342" w:rsidP="007A3F0F">
      <w:pPr>
        <w:pStyle w:val="3BodyOpsommingVVSG"/>
      </w:pPr>
      <w:r w:rsidRPr="006B6342">
        <w:t xml:space="preserve">Tevredenheidscijfer: </w:t>
      </w:r>
      <w:r w:rsidR="00072998" w:rsidRPr="00072998">
        <w:rPr>
          <w:highlight w:val="yellow"/>
        </w:rPr>
        <w:t xml:space="preserve">[invullen aantal </w:t>
      </w:r>
      <w:r w:rsidRPr="00072998">
        <w:rPr>
          <w:highlight w:val="yellow"/>
        </w:rPr>
        <w:t>%</w:t>
      </w:r>
      <w:r w:rsidRPr="0C807104">
        <w:rPr>
          <w:highlight w:val="yellow"/>
        </w:rPr>
        <w:t xml:space="preserve"> van onze gebruikers geeft aan tevreden te zijn met onze ondersteuning</w:t>
      </w:r>
      <w:r w:rsidR="00072998" w:rsidRPr="0C807104">
        <w:rPr>
          <w:highlight w:val="yellow"/>
        </w:rPr>
        <w:t>]</w:t>
      </w:r>
      <w:r w:rsidRPr="0C807104">
        <w:rPr>
          <w:highlight w:val="yellow"/>
        </w:rPr>
        <w:t>.</w:t>
      </w:r>
    </w:p>
    <w:p w14:paraId="2D7BD415" w14:textId="77777777" w:rsidR="00AC714A" w:rsidRDefault="00AC714A" w:rsidP="00AC714A">
      <w:pPr>
        <w:pStyle w:val="3BodyVVSG"/>
        <w:rPr>
          <w:b/>
          <w:bCs/>
        </w:rPr>
      </w:pPr>
    </w:p>
    <w:p w14:paraId="6CBD9847" w14:textId="22F5D904" w:rsidR="004E21D2" w:rsidRDefault="004E21D2" w:rsidP="00AC714A">
      <w:pPr>
        <w:pStyle w:val="3BodyVVSG"/>
        <w:rPr>
          <w:b/>
          <w:bCs/>
        </w:rPr>
      </w:pPr>
      <w:r>
        <w:rPr>
          <w:b/>
          <w:bCs/>
        </w:rPr>
        <w:t>Ons team</w:t>
      </w:r>
    </w:p>
    <w:p w14:paraId="74BDF600" w14:textId="791D86BF" w:rsidR="001A066E" w:rsidRPr="001A066E" w:rsidRDefault="001A066E" w:rsidP="001A066E">
      <w:pPr>
        <w:pStyle w:val="3BodyOpsommingVVSG"/>
        <w:rPr>
          <w:b/>
          <w:bCs/>
        </w:rPr>
      </w:pPr>
      <w:r w:rsidRPr="001A066E">
        <w:rPr>
          <w:b/>
          <w:bCs/>
        </w:rPr>
        <w:t>Medewerkers:</w:t>
      </w:r>
    </w:p>
    <w:p w14:paraId="36936625" w14:textId="77C2275B" w:rsidR="001A066E" w:rsidRDefault="00FD6E56" w:rsidP="008D3F92">
      <w:pPr>
        <w:pStyle w:val="3BodyOpsommingVVSG"/>
        <w:numPr>
          <w:ilvl w:val="1"/>
          <w:numId w:val="2"/>
        </w:numPr>
      </w:pPr>
      <w:r>
        <w:t>[</w:t>
      </w:r>
      <w:r w:rsidRPr="00A941FF">
        <w:rPr>
          <w:highlight w:val="yellow"/>
        </w:rPr>
        <w:t>invullen aantal</w:t>
      </w:r>
      <w:r w:rsidR="001A066E" w:rsidRPr="00A941FF">
        <w:rPr>
          <w:highlight w:val="yellow"/>
        </w:rPr>
        <w:t xml:space="preserve"> </w:t>
      </w:r>
      <w:r w:rsidR="00B14A26" w:rsidRPr="00A941FF">
        <w:rPr>
          <w:highlight w:val="yellow"/>
        </w:rPr>
        <w:t>medewerkers</w:t>
      </w:r>
      <w:r w:rsidRPr="00A941FF">
        <w:rPr>
          <w:highlight w:val="yellow"/>
        </w:rPr>
        <w:t xml:space="preserve"> (in koppen en VTE)</w:t>
      </w:r>
      <w:r>
        <w:t>]</w:t>
      </w:r>
    </w:p>
    <w:p w14:paraId="720C9FFB" w14:textId="1D45927B" w:rsidR="001A066E" w:rsidRPr="001A066E" w:rsidRDefault="004B2280" w:rsidP="008D3F92">
      <w:pPr>
        <w:pStyle w:val="3BodyOpsommingVVSG"/>
        <w:numPr>
          <w:ilvl w:val="1"/>
          <w:numId w:val="2"/>
        </w:numPr>
      </w:pPr>
      <w:r w:rsidRPr="004B2280">
        <w:rPr>
          <w:highlight w:val="yellow"/>
        </w:rPr>
        <w:t>[invullen VTE]</w:t>
      </w:r>
      <w:r w:rsidR="001A066E" w:rsidRPr="001A066E">
        <w:t xml:space="preserve"> </w:t>
      </w:r>
      <w:r w:rsidR="0048140D">
        <w:t>centrumleider</w:t>
      </w:r>
      <w:r w:rsidR="001A066E" w:rsidRPr="001A066E">
        <w:t xml:space="preserve"> die zorgt voor een vlotte werking.</w:t>
      </w:r>
    </w:p>
    <w:p w14:paraId="75715659" w14:textId="1AE5C94A" w:rsidR="001A066E" w:rsidRDefault="001A066E" w:rsidP="001A066E">
      <w:pPr>
        <w:pStyle w:val="3BodyOpsommingVVSG"/>
      </w:pPr>
      <w:r w:rsidRPr="001A066E">
        <w:t xml:space="preserve"> </w:t>
      </w:r>
      <w:r w:rsidRPr="00C54827">
        <w:rPr>
          <w:b/>
          <w:bCs/>
        </w:rPr>
        <w:t>Bijscholing:</w:t>
      </w:r>
      <w:r w:rsidRPr="001A066E">
        <w:t xml:space="preserve"> Jaarlijks meer dan </w:t>
      </w:r>
      <w:r w:rsidR="00FD6E56" w:rsidRPr="0C807104">
        <w:rPr>
          <w:highlight w:val="yellow"/>
        </w:rPr>
        <w:t>[invullen aantal</w:t>
      </w:r>
      <w:r w:rsidRPr="0C807104">
        <w:rPr>
          <w:highlight w:val="yellow"/>
        </w:rPr>
        <w:t xml:space="preserve"> opleidingsuren</w:t>
      </w:r>
      <w:r w:rsidR="00FD6E56" w:rsidRPr="0C807104">
        <w:rPr>
          <w:highlight w:val="yellow"/>
        </w:rPr>
        <w:t>]</w:t>
      </w:r>
      <w:r w:rsidRPr="001A066E">
        <w:t xml:space="preserve">, met focus op </w:t>
      </w:r>
      <w:r w:rsidR="009B1504">
        <w:t>sociale cohesie versterken</w:t>
      </w:r>
      <w:r w:rsidRPr="001A066E">
        <w:t xml:space="preserve"> en digitale vaardigheden</w:t>
      </w:r>
      <w:r w:rsidR="00C54827">
        <w:t xml:space="preserve"> </w:t>
      </w:r>
      <w:r w:rsidR="007E3006">
        <w:rPr>
          <w:highlight w:val="yellow"/>
        </w:rPr>
        <w:t>[</w:t>
      </w:r>
      <w:r w:rsidR="00C54827" w:rsidRPr="007E3006">
        <w:rPr>
          <w:highlight w:val="yellow"/>
        </w:rPr>
        <w:t>pas aan naar de eigen situatie]</w:t>
      </w:r>
      <w:r w:rsidRPr="007E3006">
        <w:rPr>
          <w:highlight w:val="yellow"/>
        </w:rPr>
        <w:t>.</w:t>
      </w:r>
    </w:p>
    <w:p w14:paraId="64372B8D" w14:textId="1475DED9" w:rsidR="00EE0D47" w:rsidRDefault="005C382A" w:rsidP="00EE0D47">
      <w:pPr>
        <w:pStyle w:val="3BodyOpsommingVVSG"/>
        <w:rPr>
          <w:b/>
          <w:bCs/>
        </w:rPr>
      </w:pPr>
      <w:r w:rsidRPr="005C382A">
        <w:rPr>
          <w:b/>
          <w:bCs/>
        </w:rPr>
        <w:t xml:space="preserve">Nieuwe medewerkers aantrekken: </w:t>
      </w:r>
      <w:r w:rsidR="00EE0D47" w:rsidRPr="00FC34B5">
        <w:t xml:space="preserve">We investeren in bijscholing en hebben </w:t>
      </w:r>
      <w:r w:rsidR="00EE0D47" w:rsidRPr="005C382A">
        <w:rPr>
          <w:highlight w:val="yellow"/>
        </w:rPr>
        <w:t>[</w:t>
      </w:r>
      <w:r>
        <w:rPr>
          <w:highlight w:val="yellow"/>
        </w:rPr>
        <w:t xml:space="preserve">invullen aantal </w:t>
      </w:r>
      <w:r w:rsidR="00EE0D47" w:rsidRPr="005C382A">
        <w:rPr>
          <w:highlight w:val="yellow"/>
        </w:rPr>
        <w:t>openstaande vacatures].</w:t>
      </w:r>
      <w:r w:rsidR="00EE0D47" w:rsidRPr="005C382A">
        <w:rPr>
          <w:b/>
          <w:bCs/>
          <w:highlight w:val="yellow"/>
        </w:rPr>
        <w:t xml:space="preserve"> </w:t>
      </w:r>
    </w:p>
    <w:p w14:paraId="14E2A43B" w14:textId="1D1FFE1F" w:rsidR="0007730F" w:rsidRPr="00046943" w:rsidRDefault="0007730F" w:rsidP="00EE0D47">
      <w:pPr>
        <w:pStyle w:val="3BodyOpsommingVVSG"/>
        <w:rPr>
          <w:b/>
          <w:bCs/>
        </w:rPr>
      </w:pPr>
      <w:r>
        <w:rPr>
          <w:b/>
          <w:bCs/>
        </w:rPr>
        <w:t xml:space="preserve">Vrijwilligers: </w:t>
      </w:r>
      <w:r w:rsidRPr="0007730F">
        <w:rPr>
          <w:highlight w:val="yellow"/>
        </w:rPr>
        <w:t>[invullen aantal vrijwilligers die jaarlijks hun steentje bijdragen]</w:t>
      </w:r>
    </w:p>
    <w:p w14:paraId="246B20AE" w14:textId="061BAA1B" w:rsidR="00046943" w:rsidRDefault="00046943" w:rsidP="00046943">
      <w:pPr>
        <w:pStyle w:val="3BodyOpsommingVVSG"/>
        <w:numPr>
          <w:ilvl w:val="0"/>
          <w:numId w:val="0"/>
        </w:numPr>
        <w:ind w:left="720"/>
        <w:rPr>
          <w:highlight w:val="yellow"/>
        </w:rPr>
      </w:pPr>
      <w:r>
        <w:rPr>
          <w:highlight w:val="yellow"/>
        </w:rPr>
        <w:lastRenderedPageBreak/>
        <w:t xml:space="preserve">[Tip: </w:t>
      </w:r>
      <w:r w:rsidRPr="005E5A96">
        <w:rPr>
          <w:highlight w:val="yellow"/>
        </w:rPr>
        <w:t xml:space="preserve">Informeer ook over </w:t>
      </w:r>
      <w:r>
        <w:rPr>
          <w:highlight w:val="yellow"/>
        </w:rPr>
        <w:t xml:space="preserve">je </w:t>
      </w:r>
      <w:r w:rsidRPr="005E5A96">
        <w:rPr>
          <w:highlight w:val="yellow"/>
        </w:rPr>
        <w:t>vrijwilligersw</w:t>
      </w:r>
      <w:r w:rsidRPr="00046943">
        <w:rPr>
          <w:highlight w:val="yellow"/>
        </w:rPr>
        <w:t>erking</w:t>
      </w:r>
      <w:r>
        <w:t>.</w:t>
      </w:r>
      <w:r w:rsidRPr="005E5A96">
        <w:t xml:space="preserve"> </w:t>
      </w:r>
      <w:r w:rsidRPr="00E3375A">
        <w:rPr>
          <w:highlight w:val="yellow"/>
        </w:rPr>
        <w:t xml:space="preserve">Is er een uitgewerkt vrijwilligersbeleid, </w:t>
      </w:r>
      <w:r>
        <w:rPr>
          <w:highlight w:val="yellow"/>
        </w:rPr>
        <w:t>voeg dan</w:t>
      </w:r>
      <w:r w:rsidRPr="00E3375A">
        <w:rPr>
          <w:highlight w:val="yellow"/>
        </w:rPr>
        <w:t xml:space="preserve"> hier de hoofdlijnen toe</w:t>
      </w:r>
      <w:r>
        <w:rPr>
          <w:highlight w:val="yellow"/>
        </w:rPr>
        <w:t>.</w:t>
      </w:r>
      <w:r w:rsidRPr="00E3375A">
        <w:rPr>
          <w:highlight w:val="yellow"/>
        </w:rPr>
        <w:t xml:space="preserve"> Welke ondersteuning voorzie</w:t>
      </w:r>
      <w:r>
        <w:rPr>
          <w:highlight w:val="yellow"/>
        </w:rPr>
        <w:t xml:space="preserve"> je </w:t>
      </w:r>
      <w:r w:rsidRPr="00E3375A">
        <w:rPr>
          <w:highlight w:val="yellow"/>
        </w:rPr>
        <w:t>voor de vrijwilligers</w:t>
      </w:r>
      <w:r>
        <w:rPr>
          <w:highlight w:val="yellow"/>
        </w:rPr>
        <w:t>?</w:t>
      </w:r>
      <w:r w:rsidRPr="00E3375A">
        <w:rPr>
          <w:highlight w:val="yellow"/>
        </w:rPr>
        <w:t xml:space="preserve"> Welke taken nemen de vrijwilligers op</w:t>
      </w:r>
      <w:r>
        <w:t>?</w:t>
      </w:r>
      <w:r w:rsidR="009C21DB">
        <w:t>]</w:t>
      </w:r>
    </w:p>
    <w:p w14:paraId="42533EF1" w14:textId="77777777" w:rsidR="00046943" w:rsidRPr="005C382A" w:rsidRDefault="00046943" w:rsidP="00046943">
      <w:pPr>
        <w:pStyle w:val="3BodyOpsommingVVSG"/>
        <w:numPr>
          <w:ilvl w:val="0"/>
          <w:numId w:val="0"/>
        </w:numPr>
        <w:ind w:left="720"/>
        <w:rPr>
          <w:b/>
          <w:bCs/>
        </w:rPr>
      </w:pPr>
    </w:p>
    <w:p w14:paraId="338EB616" w14:textId="77777777" w:rsidR="00EE0D47" w:rsidRPr="00285C29" w:rsidRDefault="00EE0D47" w:rsidP="00EE0D47">
      <w:pPr>
        <w:pStyle w:val="3BodyVVSG"/>
        <w:rPr>
          <w:highlight w:val="yellow"/>
        </w:rPr>
      </w:pPr>
    </w:p>
    <w:p w14:paraId="0B12D169" w14:textId="1307382C" w:rsidR="00EE0D47" w:rsidRDefault="00EE0D47" w:rsidP="00EE0D47">
      <w:pPr>
        <w:pStyle w:val="3BodyOpsommingVVSG"/>
        <w:numPr>
          <w:ilvl w:val="0"/>
          <w:numId w:val="0"/>
        </w:numPr>
      </w:pPr>
      <w:r>
        <w:rPr>
          <w:highlight w:val="yellow"/>
        </w:rPr>
        <w:t xml:space="preserve">[Tip: </w:t>
      </w:r>
      <w:r w:rsidRPr="00007992">
        <w:rPr>
          <w:highlight w:val="yellow"/>
        </w:rPr>
        <w:t xml:space="preserve">Voeg een foto </w:t>
      </w:r>
      <w:r w:rsidR="00007992">
        <w:rPr>
          <w:highlight w:val="yellow"/>
        </w:rPr>
        <w:t xml:space="preserve">toe </w:t>
      </w:r>
      <w:r w:rsidRPr="00007992">
        <w:rPr>
          <w:highlight w:val="yellow"/>
        </w:rPr>
        <w:t>van het team</w:t>
      </w:r>
      <w:r w:rsidR="00046943">
        <w:rPr>
          <w:highlight w:val="yellow"/>
        </w:rPr>
        <w:t xml:space="preserve"> en de vrijwilligers</w:t>
      </w:r>
      <w:r w:rsidRPr="00007992">
        <w:t>]</w:t>
      </w:r>
    </w:p>
    <w:p w14:paraId="69B1B4ED" w14:textId="77777777" w:rsidR="001A066E" w:rsidRDefault="001A066E" w:rsidP="002B3A48">
      <w:pPr>
        <w:pStyle w:val="3BodyVVSG"/>
      </w:pPr>
    </w:p>
    <w:p w14:paraId="3369DD68" w14:textId="4C1E0B3C" w:rsidR="00007992" w:rsidRDefault="00007992" w:rsidP="002B3A48">
      <w:pPr>
        <w:pStyle w:val="3BodyVVSG"/>
        <w:rPr>
          <w:b/>
          <w:bCs/>
        </w:rPr>
      </w:pPr>
      <w:r>
        <w:rPr>
          <w:b/>
          <w:bCs/>
        </w:rPr>
        <w:t>Financiering en betaalbaarheid</w:t>
      </w:r>
    </w:p>
    <w:p w14:paraId="2731EDC3" w14:textId="20FA8627" w:rsidR="009218F3" w:rsidRPr="009218F3" w:rsidRDefault="009218F3" w:rsidP="009218F3">
      <w:pPr>
        <w:pStyle w:val="3BodyVVSG"/>
        <w:rPr>
          <w:b/>
          <w:bCs/>
        </w:rPr>
      </w:pPr>
    </w:p>
    <w:p w14:paraId="4AF1BD59" w14:textId="247F3651" w:rsidR="005A0276" w:rsidRPr="005A0276" w:rsidRDefault="005A0276" w:rsidP="00B51D62">
      <w:pPr>
        <w:pStyle w:val="3BodyVVSG"/>
      </w:pPr>
      <w:r>
        <w:t>Als erkend</w:t>
      </w:r>
      <w:r w:rsidRPr="005A0276">
        <w:t xml:space="preserve"> loka</w:t>
      </w:r>
      <w:r>
        <w:t>al</w:t>
      </w:r>
      <w:r w:rsidRPr="005A0276">
        <w:t xml:space="preserve"> dienstencentr</w:t>
      </w:r>
      <w:r>
        <w:t>um</w:t>
      </w:r>
      <w:r w:rsidRPr="005A0276">
        <w:t xml:space="preserve"> krijgen</w:t>
      </w:r>
      <w:r>
        <w:t xml:space="preserve"> we</w:t>
      </w:r>
      <w:r w:rsidRPr="005A0276">
        <w:t xml:space="preserve"> jaarlijks een subsidie. Om de subsidie te blijven ontvangen, moet </w:t>
      </w:r>
      <w:r w:rsidR="00B51D62">
        <w:t>we</w:t>
      </w:r>
      <w:r w:rsidRPr="005A0276">
        <w:t xml:space="preserve"> aan alle </w:t>
      </w:r>
      <w:hyperlink r:id="rId14" w:anchor="H1097931" w:history="1">
        <w:r w:rsidRPr="009C21DB">
          <w:rPr>
            <w:rStyle w:val="Hyperlink"/>
          </w:rPr>
          <w:t>erkenningsvoorwaarden</w:t>
        </w:r>
      </w:hyperlink>
      <w:r w:rsidRPr="005A0276">
        <w:t xml:space="preserve"> voldoen</w:t>
      </w:r>
      <w:r w:rsidR="00B51D62">
        <w:t>.</w:t>
      </w:r>
    </w:p>
    <w:p w14:paraId="36F9DA5F" w14:textId="27B34C34" w:rsidR="005A0276" w:rsidRPr="005A0276" w:rsidRDefault="005A0276" w:rsidP="005A0276">
      <w:pPr>
        <w:pStyle w:val="3BodyVVSG"/>
      </w:pPr>
    </w:p>
    <w:p w14:paraId="2A3B3C97" w14:textId="2638D6CD" w:rsidR="005A0276" w:rsidRPr="005A0276" w:rsidRDefault="005A0276" w:rsidP="005A0276">
      <w:pPr>
        <w:pStyle w:val="3BodyVVSG"/>
      </w:pPr>
      <w:r w:rsidRPr="005A0276">
        <w:t>Het subsidiebedrag voor het werkjaar 2024 bedraagt 43.497,34 euro</w:t>
      </w:r>
      <w:r w:rsidR="00B51D62">
        <w:t>.</w:t>
      </w:r>
    </w:p>
    <w:p w14:paraId="417B1A5F" w14:textId="3D902AAC" w:rsidR="009218F3" w:rsidRPr="009218F3" w:rsidRDefault="009218F3" w:rsidP="009218F3">
      <w:pPr>
        <w:pStyle w:val="3BodyVVSG"/>
      </w:pPr>
    </w:p>
    <w:p w14:paraId="01DA6B67" w14:textId="4B490457" w:rsidR="00333952" w:rsidRDefault="00F62726" w:rsidP="00F62726">
      <w:pPr>
        <w:pStyle w:val="3BodyOpsommingVVSG"/>
        <w:numPr>
          <w:ilvl w:val="0"/>
          <w:numId w:val="0"/>
        </w:numPr>
      </w:pPr>
      <w:r w:rsidRPr="00F62726">
        <w:t xml:space="preserve">Voor het (ver)bouwen van </w:t>
      </w:r>
      <w:r>
        <w:t>ons</w:t>
      </w:r>
      <w:r w:rsidRPr="00F62726">
        <w:t xml:space="preserve"> lokaal dienstencentrum </w:t>
      </w:r>
      <w:r w:rsidR="007A5EF5">
        <w:t>kunnen we</w:t>
      </w:r>
      <w:r w:rsidRPr="00F62726">
        <w:t xml:space="preserve"> overheidssubsidies krijgen</w:t>
      </w:r>
      <w:r w:rsidR="007A5EF5">
        <w:t>.</w:t>
      </w:r>
    </w:p>
    <w:p w14:paraId="5153E3C5" w14:textId="48F8B1A7" w:rsidR="00C204CE" w:rsidRDefault="00C204CE" w:rsidP="00C204CE">
      <w:pPr>
        <w:pStyle w:val="3BodyVVSG"/>
      </w:pPr>
      <w:r>
        <w:br w:type="page"/>
      </w:r>
    </w:p>
    <w:p w14:paraId="6E30C803" w14:textId="5E20CAA3" w:rsidR="00F90EA8" w:rsidRPr="00F90EA8" w:rsidRDefault="00C9721A" w:rsidP="00FA62CF">
      <w:pPr>
        <w:pStyle w:val="1TeksttitelNRVVSG"/>
        <w:rPr>
          <w:szCs w:val="22"/>
        </w:rPr>
      </w:pPr>
      <w:bookmarkStart w:id="5" w:name="_Toc182586146"/>
      <w:r>
        <w:lastRenderedPageBreak/>
        <w:t>Vooruitkijken: u</w:t>
      </w:r>
      <w:r w:rsidR="00FA62CF">
        <w:t>itdagingen en oplossingen</w:t>
      </w:r>
      <w:bookmarkEnd w:id="5"/>
    </w:p>
    <w:p w14:paraId="3D8C02FC" w14:textId="77777777" w:rsidR="00F90EA8" w:rsidRDefault="00F90EA8" w:rsidP="00F90EA8">
      <w:pPr>
        <w:pStyle w:val="3BodyVVSG"/>
      </w:pPr>
    </w:p>
    <w:p w14:paraId="28E76DEF" w14:textId="1E88FD9E" w:rsidR="007B4162" w:rsidRDefault="00F90EA8" w:rsidP="0031795E">
      <w:pPr>
        <w:pStyle w:val="3BodyVVSG"/>
        <w:rPr>
          <w:highlight w:val="yellow"/>
        </w:rPr>
      </w:pPr>
      <w:r w:rsidRPr="007B4162">
        <w:rPr>
          <w:highlight w:val="yellow"/>
        </w:rPr>
        <w:t>[</w:t>
      </w:r>
      <w:r w:rsidR="00B73AAD" w:rsidRPr="007B4162">
        <w:rPr>
          <w:highlight w:val="yellow"/>
        </w:rPr>
        <w:t>We formuleren een aantal uitdagingen voor</w:t>
      </w:r>
      <w:r w:rsidR="00C56F0C" w:rsidRPr="007B4162">
        <w:rPr>
          <w:highlight w:val="yellow"/>
        </w:rPr>
        <w:t xml:space="preserve"> </w:t>
      </w:r>
      <w:r w:rsidR="00B73AAD" w:rsidRPr="007B4162">
        <w:rPr>
          <w:highlight w:val="yellow"/>
        </w:rPr>
        <w:t xml:space="preserve">de openbare </w:t>
      </w:r>
      <w:r w:rsidR="00633CA7">
        <w:rPr>
          <w:highlight w:val="yellow"/>
        </w:rPr>
        <w:t>lokale dienstencentra</w:t>
      </w:r>
      <w:r w:rsidR="003C1821" w:rsidRPr="007B4162">
        <w:rPr>
          <w:highlight w:val="yellow"/>
        </w:rPr>
        <w:t>. Ga ermee aan de slag en stem af op je lokale context.</w:t>
      </w:r>
    </w:p>
    <w:p w14:paraId="54D03B11" w14:textId="03C7FC4D" w:rsidR="00C9721A" w:rsidRDefault="007B4162" w:rsidP="0031795E">
      <w:pPr>
        <w:pStyle w:val="3BodyVVSG"/>
      </w:pPr>
      <w:r>
        <w:rPr>
          <w:highlight w:val="yellow"/>
        </w:rPr>
        <w:t xml:space="preserve">Tip: </w:t>
      </w:r>
      <w:r w:rsidRPr="00C9721A">
        <w:rPr>
          <w:highlight w:val="yellow"/>
        </w:rPr>
        <w:t>Benoem uitdagingen, maar sluit af met een positieve noot.</w:t>
      </w:r>
      <w:r w:rsidR="00C56F0C" w:rsidRPr="007B4162">
        <w:rPr>
          <w:highlight w:val="yellow"/>
        </w:rPr>
        <w:t>]</w:t>
      </w:r>
    </w:p>
    <w:p w14:paraId="0FB19952" w14:textId="77777777" w:rsidR="00C9721A" w:rsidRDefault="00C9721A" w:rsidP="0031795E">
      <w:pPr>
        <w:pStyle w:val="3BodyVVSG"/>
      </w:pPr>
    </w:p>
    <w:p w14:paraId="4D44156D" w14:textId="77777777" w:rsidR="00461632" w:rsidRDefault="00E12CCE" w:rsidP="00355F3A">
      <w:pPr>
        <w:pStyle w:val="3BodyVVSG"/>
      </w:pPr>
      <w:r w:rsidRPr="00E12CCE">
        <w:t>Elke dag leren en groeien we, en dat doen we samen met onze gebruikers. Hier werken we aan:</w:t>
      </w:r>
    </w:p>
    <w:p w14:paraId="659B2858" w14:textId="77777777" w:rsidR="00461632" w:rsidRDefault="00461632" w:rsidP="00355F3A">
      <w:pPr>
        <w:pStyle w:val="3BodyVVSG"/>
      </w:pPr>
    </w:p>
    <w:p w14:paraId="4B9EF024" w14:textId="02D1EFE6" w:rsidR="00461632" w:rsidRPr="00461632" w:rsidRDefault="00461632" w:rsidP="00461632">
      <w:pPr>
        <w:pStyle w:val="3BodyVVSG"/>
        <w:rPr>
          <w:b/>
          <w:bCs/>
          <w:lang w:val="nl-NL"/>
        </w:rPr>
      </w:pPr>
      <w:r w:rsidRPr="00461632">
        <w:rPr>
          <w:b/>
          <w:bCs/>
          <w:lang w:val="nl-NL"/>
        </w:rPr>
        <w:t xml:space="preserve">Personeelstekort aanpakken: </w:t>
      </w:r>
      <w:r w:rsidR="009C21DB">
        <w:rPr>
          <w:b/>
          <w:bCs/>
          <w:lang w:val="nl-NL"/>
        </w:rPr>
        <w:t>m</w:t>
      </w:r>
      <w:r w:rsidRPr="00461632">
        <w:rPr>
          <w:b/>
          <w:bCs/>
          <w:lang w:val="nl-NL"/>
        </w:rPr>
        <w:t>ensen maken het verschil</w:t>
      </w:r>
    </w:p>
    <w:p w14:paraId="02CE7415" w14:textId="3D16EBE7" w:rsidR="009C21DB" w:rsidRDefault="00461632" w:rsidP="00461632">
      <w:pPr>
        <w:pStyle w:val="3BodyVVSG"/>
      </w:pPr>
      <w:r w:rsidRPr="00461632">
        <w:t>De zorgsector kampt met een structureel tekort aan gekwalificeerd personeel. Dit verhoogt de werkdruk en vraagt om creatieve oplossingen.</w:t>
      </w:r>
    </w:p>
    <w:p w14:paraId="3F3C1A64" w14:textId="77777777" w:rsidR="004448EE" w:rsidRPr="00461632" w:rsidRDefault="004448EE" w:rsidP="00461632">
      <w:pPr>
        <w:pStyle w:val="3BodyVVSG"/>
      </w:pPr>
    </w:p>
    <w:p w14:paraId="6B7530C2" w14:textId="77777777" w:rsidR="00461632" w:rsidRPr="00461632" w:rsidRDefault="00461632" w:rsidP="00461632">
      <w:pPr>
        <w:pStyle w:val="3BodyVVSG"/>
        <w:rPr>
          <w:b/>
          <w:bCs/>
        </w:rPr>
      </w:pPr>
      <w:r w:rsidRPr="00461632">
        <w:rPr>
          <w:b/>
          <w:bCs/>
        </w:rPr>
        <w:t>Onze aanpak:</w:t>
      </w:r>
    </w:p>
    <w:p w14:paraId="09DC775E" w14:textId="77777777" w:rsidR="00461632" w:rsidRPr="004448EE" w:rsidRDefault="00461632" w:rsidP="008D3F92">
      <w:pPr>
        <w:pStyle w:val="3BodyVVSG"/>
        <w:numPr>
          <w:ilvl w:val="0"/>
          <w:numId w:val="10"/>
        </w:numPr>
      </w:pPr>
      <w:r w:rsidRPr="00461632">
        <w:rPr>
          <w:b/>
          <w:bCs/>
        </w:rPr>
        <w:t>Opleidingen en bijscholing</w:t>
      </w:r>
      <w:r w:rsidRPr="004448EE">
        <w:t>: We investeren in de professionele ontwikkeling van onze medewerkers en bieden hen kansen om te groeien binnen hun vakgebied.</w:t>
      </w:r>
    </w:p>
    <w:p w14:paraId="1451E909" w14:textId="5EF6F5CB" w:rsidR="004448EE" w:rsidRPr="004448EE" w:rsidRDefault="004448EE" w:rsidP="004448EE">
      <w:pPr>
        <w:pStyle w:val="3BodyVVSG"/>
        <w:numPr>
          <w:ilvl w:val="0"/>
          <w:numId w:val="10"/>
        </w:numPr>
      </w:pPr>
      <w:r w:rsidRPr="004448EE">
        <w:rPr>
          <w:b/>
          <w:bCs/>
        </w:rPr>
        <w:t xml:space="preserve">Inzet van eigen professionaliteit en creativiteit: </w:t>
      </w:r>
      <w:r w:rsidRPr="004448EE">
        <w:t>Medewerkers krijgen de ruimte om zelf mee te bouwen aan het activiteitenaanbod en krijgen eigen verantwoordelijkheid voor het aanbieden van een kwaliteitsvolle dienstverlening.</w:t>
      </w:r>
    </w:p>
    <w:p w14:paraId="69DC1269" w14:textId="0859CDA7" w:rsidR="00461632" w:rsidRPr="00461632" w:rsidRDefault="00461632" w:rsidP="008D3F92">
      <w:pPr>
        <w:pStyle w:val="3BodyVVSG"/>
        <w:numPr>
          <w:ilvl w:val="0"/>
          <w:numId w:val="10"/>
        </w:numPr>
      </w:pPr>
      <w:r w:rsidRPr="00461632">
        <w:rPr>
          <w:b/>
          <w:bCs/>
        </w:rPr>
        <w:t>Flexibele werkregelingen:</w:t>
      </w:r>
      <w:r w:rsidRPr="004448EE">
        <w:rPr>
          <w:b/>
          <w:bCs/>
        </w:rPr>
        <w:t xml:space="preserve"> </w:t>
      </w:r>
      <w:r w:rsidRPr="004448EE">
        <w:t>Door in te zetten op deeltijds</w:t>
      </w:r>
      <w:r w:rsidR="003B4813" w:rsidRPr="004448EE">
        <w:t xml:space="preserve"> werken</w:t>
      </w:r>
      <w:r w:rsidRPr="004448EE">
        <w:t xml:space="preserve">, flexibele uren en een goeie </w:t>
      </w:r>
      <w:r w:rsidR="00E426BD" w:rsidRPr="004448EE">
        <w:t>balans tussen wer</w:t>
      </w:r>
      <w:r w:rsidR="00E426BD">
        <w:t>k en privé</w:t>
      </w:r>
      <w:r w:rsidRPr="00461632">
        <w:t>, maken we de zorg aantrekkelijker.</w:t>
      </w:r>
    </w:p>
    <w:p w14:paraId="3ABB2800" w14:textId="77777777" w:rsidR="00461632" w:rsidRPr="00461632" w:rsidRDefault="00461632" w:rsidP="008D3F92">
      <w:pPr>
        <w:pStyle w:val="3BodyVVSG"/>
        <w:numPr>
          <w:ilvl w:val="0"/>
          <w:numId w:val="10"/>
        </w:numPr>
      </w:pPr>
      <w:r w:rsidRPr="00461632">
        <w:rPr>
          <w:b/>
          <w:bCs/>
        </w:rPr>
        <w:t>Aantrekkelijke werkgever:</w:t>
      </w:r>
      <w:r w:rsidRPr="00461632">
        <w:t xml:space="preserve"> Wij zijn een warme en sociale werkgever. Dit helpt ons om getalenteerde medewerkers aan te trekken én te behouden.</w:t>
      </w:r>
    </w:p>
    <w:p w14:paraId="38FA6A62" w14:textId="77777777" w:rsidR="00461632" w:rsidRPr="00461632" w:rsidRDefault="00461632" w:rsidP="00461632">
      <w:pPr>
        <w:pStyle w:val="3BodyVVSG"/>
        <w:rPr>
          <w:lang w:val="nl-NL"/>
        </w:rPr>
      </w:pPr>
    </w:p>
    <w:p w14:paraId="79CFF808" w14:textId="182DA8A3" w:rsidR="00461632" w:rsidRPr="00461632" w:rsidRDefault="00461632" w:rsidP="00461632">
      <w:pPr>
        <w:pStyle w:val="3BodyVVSG"/>
        <w:rPr>
          <w:b/>
          <w:bCs/>
        </w:rPr>
      </w:pPr>
      <w:r w:rsidRPr="00461632">
        <w:rPr>
          <w:b/>
          <w:bCs/>
        </w:rPr>
        <w:t xml:space="preserve">Complexe zorgvragen: </w:t>
      </w:r>
      <w:r w:rsidR="004448EE">
        <w:rPr>
          <w:b/>
          <w:bCs/>
        </w:rPr>
        <w:t>m</w:t>
      </w:r>
      <w:r w:rsidRPr="00461632">
        <w:rPr>
          <w:b/>
          <w:bCs/>
        </w:rPr>
        <w:t>aatwerk in elke situatie</w:t>
      </w:r>
    </w:p>
    <w:p w14:paraId="3A6B4138" w14:textId="02F75833" w:rsidR="00461632" w:rsidRDefault="00461632" w:rsidP="00461632">
      <w:pPr>
        <w:pStyle w:val="3BodyVVSG"/>
      </w:pPr>
      <w:r w:rsidRPr="00461632">
        <w:t>Door de vermaatschappelijking van zorg</w:t>
      </w:r>
      <w:r w:rsidR="007318E1">
        <w:t xml:space="preserve">, </w:t>
      </w:r>
      <w:r w:rsidRPr="00461632">
        <w:t xml:space="preserve">de afbouw van gespecialiseerde instellingen </w:t>
      </w:r>
      <w:r w:rsidR="007318E1">
        <w:t xml:space="preserve">en de lange wachtlijsten, </w:t>
      </w:r>
      <w:r w:rsidRPr="00461632">
        <w:t xml:space="preserve">zien we </w:t>
      </w:r>
      <w:r w:rsidR="00A25DEB">
        <w:t xml:space="preserve">in ons </w:t>
      </w:r>
      <w:r w:rsidR="00E426BD">
        <w:t>lokaal dienstencentrum</w:t>
      </w:r>
      <w:r w:rsidR="0052039A">
        <w:t xml:space="preserve"> </w:t>
      </w:r>
      <w:r w:rsidRPr="00461632">
        <w:t xml:space="preserve">een toename van </w:t>
      </w:r>
      <w:r w:rsidR="004448EE">
        <w:t xml:space="preserve">verschillende kwetsbare groepen, waaronder </w:t>
      </w:r>
      <w:r w:rsidRPr="00461632">
        <w:t>ouderen met complexe noden, zoals dementie, psychiatrische kwetsbaarheid en chronische ziektes.</w:t>
      </w:r>
      <w:r w:rsidR="007318E1" w:rsidRPr="007318E1">
        <w:t xml:space="preserve"> </w:t>
      </w:r>
      <w:r w:rsidR="00327B66">
        <w:t>O</w:t>
      </w:r>
      <w:r w:rsidR="007318E1" w:rsidRPr="007318E1">
        <w:t xml:space="preserve">ns publiek </w:t>
      </w:r>
      <w:r w:rsidR="00327B66">
        <w:t xml:space="preserve">is dan ook </w:t>
      </w:r>
      <w:r w:rsidR="007318E1" w:rsidRPr="007318E1">
        <w:t>heel divers.</w:t>
      </w:r>
    </w:p>
    <w:p w14:paraId="0BFB2714" w14:textId="77777777" w:rsidR="004448EE" w:rsidRPr="00461632" w:rsidRDefault="004448EE" w:rsidP="00461632">
      <w:pPr>
        <w:pStyle w:val="3BodyVVSG"/>
      </w:pPr>
    </w:p>
    <w:p w14:paraId="3300C378" w14:textId="3762D24A" w:rsidR="004448EE" w:rsidRPr="004448EE" w:rsidRDefault="00461632" w:rsidP="004448EE">
      <w:pPr>
        <w:pStyle w:val="3BodyVVSG"/>
        <w:rPr>
          <w:b/>
          <w:bCs/>
        </w:rPr>
      </w:pPr>
      <w:r w:rsidRPr="00461632">
        <w:rPr>
          <w:b/>
          <w:bCs/>
        </w:rPr>
        <w:t>Onze aanpak:</w:t>
      </w:r>
    </w:p>
    <w:p w14:paraId="241E782A" w14:textId="0DF2B46F" w:rsidR="00461632" w:rsidRPr="00461632" w:rsidRDefault="00461632" w:rsidP="008D3F92">
      <w:pPr>
        <w:pStyle w:val="3BodyVVSG"/>
        <w:numPr>
          <w:ilvl w:val="0"/>
          <w:numId w:val="11"/>
        </w:numPr>
      </w:pPr>
      <w:r w:rsidRPr="00461632">
        <w:rPr>
          <w:b/>
          <w:bCs/>
        </w:rPr>
        <w:t>Integrale benadering:</w:t>
      </w:r>
      <w:r w:rsidRPr="00461632">
        <w:t xml:space="preserve"> We kijken verder dan de zorgbehoefte alleen. Door samen te werken met diverse hulpverleningsdiensten zorgen we voor een geïntegreerde aanpak die aansluit bij de persoonlijke situatie van onze </w:t>
      </w:r>
      <w:r w:rsidR="00905E73">
        <w:t>gebruikers</w:t>
      </w:r>
      <w:r w:rsidRPr="00461632">
        <w:t>.</w:t>
      </w:r>
      <w:r w:rsidR="004448EE">
        <w:t xml:space="preserve"> Zorgvragen die wij niet zelf kunnen beantwoorden, verwijzen wij efficiënt door.</w:t>
      </w:r>
    </w:p>
    <w:p w14:paraId="3FF4A246" w14:textId="523EFA06" w:rsidR="00461632" w:rsidRPr="00461632" w:rsidRDefault="00461632" w:rsidP="008D3F92">
      <w:pPr>
        <w:pStyle w:val="3BodyVVSG"/>
        <w:numPr>
          <w:ilvl w:val="0"/>
          <w:numId w:val="11"/>
        </w:numPr>
      </w:pPr>
      <w:r w:rsidRPr="00461632">
        <w:rPr>
          <w:b/>
          <w:bCs/>
        </w:rPr>
        <w:t>Gerichte ondersteuning:</w:t>
      </w:r>
      <w:r w:rsidRPr="00461632">
        <w:t xml:space="preserve"> Onze </w:t>
      </w:r>
      <w:r w:rsidR="00132212">
        <w:t>medewerkers</w:t>
      </w:r>
      <w:r w:rsidRPr="00461632">
        <w:t xml:space="preserve"> hebben oog voor onderbescherming en helpen </w:t>
      </w:r>
      <w:r w:rsidR="00905E73">
        <w:t>gebruikers</w:t>
      </w:r>
      <w:r w:rsidRPr="00461632">
        <w:t xml:space="preserve"> om toegang te krijgen tot tegemoetkomingen en zorgrechten.</w:t>
      </w:r>
    </w:p>
    <w:p w14:paraId="517F57EB" w14:textId="77777777" w:rsidR="005B4B68" w:rsidRDefault="005B4B68" w:rsidP="005B4B68">
      <w:pPr>
        <w:pStyle w:val="3BodyVVSG"/>
      </w:pPr>
    </w:p>
    <w:p w14:paraId="1D5CA4F2" w14:textId="6DFFA316" w:rsidR="005B4B68" w:rsidRPr="00C87922" w:rsidRDefault="005B4B68" w:rsidP="005B4B68">
      <w:pPr>
        <w:pStyle w:val="3BodyVVSG"/>
        <w:rPr>
          <w:b/>
          <w:bCs/>
        </w:rPr>
      </w:pPr>
      <w:r w:rsidRPr="00C87922">
        <w:rPr>
          <w:b/>
          <w:bCs/>
        </w:rPr>
        <w:t xml:space="preserve">Versnippering van zorg: </w:t>
      </w:r>
      <w:r w:rsidR="004448EE">
        <w:rPr>
          <w:b/>
          <w:bCs/>
        </w:rPr>
        <w:t>z</w:t>
      </w:r>
      <w:r w:rsidRPr="00C87922">
        <w:rPr>
          <w:b/>
          <w:bCs/>
        </w:rPr>
        <w:t>org die samenwerkt</w:t>
      </w:r>
    </w:p>
    <w:p w14:paraId="3C9155F1" w14:textId="77777777" w:rsidR="00A012D4" w:rsidRDefault="005B4B68" w:rsidP="00A012D4">
      <w:pPr>
        <w:pStyle w:val="3BodyVVSG"/>
        <w:rPr>
          <w:lang w:val="nl-NL"/>
        </w:rPr>
      </w:pPr>
      <w:r w:rsidRPr="00C87922">
        <w:t>Het zorglandschap is vaak onoverzichtelijk, wat kan leiden tot frustratie en onbereikbaarheid van hulp.</w:t>
      </w:r>
      <w:r w:rsidR="00A012D4" w:rsidRPr="00A012D4">
        <w:rPr>
          <w:lang w:val="nl-NL"/>
        </w:rPr>
        <w:t xml:space="preserve"> </w:t>
      </w:r>
    </w:p>
    <w:p w14:paraId="514A00AE" w14:textId="77777777" w:rsidR="004448EE" w:rsidRDefault="004448EE" w:rsidP="005B4B68">
      <w:pPr>
        <w:pStyle w:val="3BodyVVSG"/>
        <w:rPr>
          <w:b/>
          <w:bCs/>
        </w:rPr>
      </w:pPr>
    </w:p>
    <w:p w14:paraId="105781E2" w14:textId="3F16305C" w:rsidR="005B4B68" w:rsidRPr="00C87922" w:rsidRDefault="005B4B68" w:rsidP="005B4B68">
      <w:pPr>
        <w:pStyle w:val="3BodyVVSG"/>
      </w:pPr>
      <w:r w:rsidRPr="00C87922">
        <w:rPr>
          <w:b/>
          <w:bCs/>
        </w:rPr>
        <w:lastRenderedPageBreak/>
        <w:t>Onze aanpak:</w:t>
      </w:r>
    </w:p>
    <w:p w14:paraId="081E64FD" w14:textId="14F02AD2" w:rsidR="005B4B68" w:rsidRPr="00C87922" w:rsidRDefault="005B4B68" w:rsidP="008D3F92">
      <w:pPr>
        <w:pStyle w:val="3BodyVVSG"/>
        <w:numPr>
          <w:ilvl w:val="0"/>
          <w:numId w:val="12"/>
        </w:numPr>
      </w:pPr>
      <w:r w:rsidRPr="00C87922">
        <w:rPr>
          <w:b/>
          <w:bCs/>
        </w:rPr>
        <w:t>Naadloze zorgketen:</w:t>
      </w:r>
      <w:r w:rsidRPr="00C87922">
        <w:t xml:space="preserve"> Als lokaal bestuur bieden we een breed palet van diensten aan en zorgen we voor een soepele samenwerking tussen </w:t>
      </w:r>
      <w:r w:rsidR="00905E73">
        <w:t>zorg</w:t>
      </w:r>
      <w:r w:rsidRPr="00C87922">
        <w:t>verleners. Van thuiszorg tot mantelzorgondersteuning en woonzorgcentra – wij verbinden de schakels.</w:t>
      </w:r>
    </w:p>
    <w:p w14:paraId="111505FF" w14:textId="68682F13" w:rsidR="005B4B68" w:rsidRPr="00C87922" w:rsidRDefault="005B4B68" w:rsidP="008D3F92">
      <w:pPr>
        <w:pStyle w:val="3BodyVVSG"/>
        <w:numPr>
          <w:ilvl w:val="0"/>
          <w:numId w:val="12"/>
        </w:numPr>
      </w:pPr>
      <w:r w:rsidRPr="00C87922">
        <w:rPr>
          <w:b/>
          <w:bCs/>
        </w:rPr>
        <w:t>Heldere communicatie:</w:t>
      </w:r>
      <w:r w:rsidRPr="00C87922">
        <w:t xml:space="preserve"> We maken het eenvoudig</w:t>
      </w:r>
      <w:r w:rsidR="00FE77BF">
        <w:t>er</w:t>
      </w:r>
      <w:r w:rsidRPr="00C87922">
        <w:t xml:space="preserve"> voor </w:t>
      </w:r>
      <w:r w:rsidR="00E51F87">
        <w:t>gebruikers</w:t>
      </w:r>
      <w:r w:rsidRPr="00C87922">
        <w:t xml:space="preserve"> om de juiste zorg te vinden door duidelijke informatie te geven en een aanspreekpunt</w:t>
      </w:r>
      <w:r w:rsidR="000E4616">
        <w:t>.</w:t>
      </w:r>
    </w:p>
    <w:p w14:paraId="6B9AA932" w14:textId="77777777" w:rsidR="005B4B68" w:rsidRPr="005B4B68" w:rsidRDefault="005B4B68" w:rsidP="00984B82">
      <w:pPr>
        <w:pStyle w:val="3BodyVVSG"/>
      </w:pPr>
    </w:p>
    <w:p w14:paraId="29A1D88F" w14:textId="56D61982" w:rsidR="001E2CB8" w:rsidRPr="004F6BD4" w:rsidRDefault="001E2CB8" w:rsidP="001E2CB8">
      <w:pPr>
        <w:pStyle w:val="3BodyVVSG"/>
        <w:rPr>
          <w:b/>
          <w:bCs/>
        </w:rPr>
      </w:pPr>
      <w:r w:rsidRPr="004F6BD4">
        <w:rPr>
          <w:b/>
          <w:bCs/>
        </w:rPr>
        <w:t xml:space="preserve">Mantelzorg en buurtwerking: </w:t>
      </w:r>
      <w:r w:rsidR="000E4616">
        <w:rPr>
          <w:b/>
          <w:bCs/>
        </w:rPr>
        <w:t>v</w:t>
      </w:r>
      <w:r w:rsidRPr="004F6BD4">
        <w:rPr>
          <w:b/>
          <w:bCs/>
        </w:rPr>
        <w:t>ersterken van informele netwerken</w:t>
      </w:r>
    </w:p>
    <w:p w14:paraId="39F86DC1" w14:textId="6E9D8556" w:rsidR="00FE77BF" w:rsidRDefault="001E2CB8" w:rsidP="001E2CB8">
      <w:pPr>
        <w:pStyle w:val="3BodyVVSG"/>
        <w:rPr>
          <w:lang w:val="nl-NL"/>
        </w:rPr>
      </w:pPr>
      <w:r w:rsidRPr="004F6BD4">
        <w:t>Het beleid stimuleert de vermaatschappelijking van zorg, maar dit vraagt extra ondersteuning van mantelzorgers en vrijwilligers.</w:t>
      </w:r>
    </w:p>
    <w:p w14:paraId="40FD9C9B" w14:textId="39EC8CF4" w:rsidR="001E2CB8" w:rsidRDefault="000E4616" w:rsidP="001E2CB8">
      <w:pPr>
        <w:pStyle w:val="3BodyVVSG"/>
        <w:rPr>
          <w:lang w:val="nl-NL"/>
        </w:rPr>
      </w:pPr>
      <w:r>
        <w:rPr>
          <w:lang w:val="nl-NL"/>
        </w:rPr>
        <w:t>I</w:t>
      </w:r>
      <w:r w:rsidR="00324DD3" w:rsidRPr="00324DD3">
        <w:rPr>
          <w:lang w:val="nl-NL"/>
        </w:rPr>
        <w:t>n sommige buurten</w:t>
      </w:r>
      <w:r>
        <w:rPr>
          <w:lang w:val="nl-NL"/>
        </w:rPr>
        <w:t xml:space="preserve"> ontbreken </w:t>
      </w:r>
      <w:r w:rsidR="00324DD3" w:rsidRPr="00324DD3">
        <w:rPr>
          <w:lang w:val="nl-NL"/>
        </w:rPr>
        <w:t>essentiële diensten</w:t>
      </w:r>
      <w:r>
        <w:rPr>
          <w:lang w:val="nl-NL"/>
        </w:rPr>
        <w:t xml:space="preserve"> en</w:t>
      </w:r>
      <w:r w:rsidR="0066065A">
        <w:rPr>
          <w:lang w:val="nl-NL"/>
        </w:rPr>
        <w:t xml:space="preserve"> is</w:t>
      </w:r>
      <w:r>
        <w:rPr>
          <w:lang w:val="nl-NL"/>
        </w:rPr>
        <w:t xml:space="preserve"> er</w:t>
      </w:r>
      <w:r w:rsidR="0066065A">
        <w:rPr>
          <w:lang w:val="nl-NL"/>
        </w:rPr>
        <w:t xml:space="preserve"> bijvoorbeeld geen</w:t>
      </w:r>
      <w:r w:rsidR="00324DD3" w:rsidRPr="00324DD3">
        <w:rPr>
          <w:lang w:val="nl-NL"/>
        </w:rPr>
        <w:t xml:space="preserve"> bakker of buurtwinkel</w:t>
      </w:r>
      <w:r w:rsidR="0066065A">
        <w:rPr>
          <w:lang w:val="nl-NL"/>
        </w:rPr>
        <w:t xml:space="preserve"> meer</w:t>
      </w:r>
      <w:r w:rsidR="00324DD3" w:rsidRPr="00324DD3">
        <w:rPr>
          <w:lang w:val="nl-NL"/>
        </w:rPr>
        <w:t xml:space="preserve">, geen bank of </w:t>
      </w:r>
      <w:proofErr w:type="spellStart"/>
      <w:r w:rsidR="00324DD3" w:rsidRPr="00324DD3">
        <w:rPr>
          <w:lang w:val="nl-NL"/>
        </w:rPr>
        <w:t>geldafhaalpunt</w:t>
      </w:r>
      <w:proofErr w:type="spellEnd"/>
      <w:r w:rsidR="00324DD3" w:rsidRPr="00324DD3">
        <w:rPr>
          <w:lang w:val="nl-NL"/>
        </w:rPr>
        <w:t>, geen mutualiteit of geen openbaar vervoer. Wie in deze buurt woont en minder mobiel is, heeft</w:t>
      </w:r>
      <w:r>
        <w:rPr>
          <w:lang w:val="nl-NL"/>
        </w:rPr>
        <w:t xml:space="preserve"> bijgevolg </w:t>
      </w:r>
      <w:r w:rsidR="00324DD3" w:rsidRPr="00324DD3">
        <w:rPr>
          <w:lang w:val="nl-NL"/>
        </w:rPr>
        <w:t>vaak minder netwerk en geraakt sneller geïsoleerd.</w:t>
      </w:r>
    </w:p>
    <w:p w14:paraId="611EAE4C" w14:textId="77777777" w:rsidR="000E4616" w:rsidRPr="004F6BD4" w:rsidRDefault="000E4616" w:rsidP="001E2CB8">
      <w:pPr>
        <w:pStyle w:val="3BodyVVSG"/>
        <w:rPr>
          <w:lang w:val="nl-NL"/>
        </w:rPr>
      </w:pPr>
    </w:p>
    <w:p w14:paraId="5C6DCFC5" w14:textId="77777777" w:rsidR="001E2CB8" w:rsidRPr="004F6BD4" w:rsidRDefault="001E2CB8" w:rsidP="001E2CB8">
      <w:pPr>
        <w:pStyle w:val="3BodyVVSG"/>
      </w:pPr>
      <w:r w:rsidRPr="004F6BD4">
        <w:rPr>
          <w:b/>
          <w:bCs/>
        </w:rPr>
        <w:t>Onze aanpak:</w:t>
      </w:r>
    </w:p>
    <w:p w14:paraId="588D8816" w14:textId="221E13ED" w:rsidR="006856CC" w:rsidRPr="00372989" w:rsidRDefault="006856CC" w:rsidP="008D3F92">
      <w:pPr>
        <w:pStyle w:val="3BodyVVSG"/>
        <w:numPr>
          <w:ilvl w:val="0"/>
          <w:numId w:val="14"/>
        </w:numPr>
        <w:rPr>
          <w:b/>
          <w:bCs/>
        </w:rPr>
      </w:pPr>
      <w:r w:rsidRPr="00372989">
        <w:rPr>
          <w:b/>
          <w:bCs/>
        </w:rPr>
        <w:t>Fysieke nabijheid</w:t>
      </w:r>
      <w:r w:rsidR="00372989">
        <w:rPr>
          <w:b/>
          <w:bCs/>
        </w:rPr>
        <w:t xml:space="preserve">: </w:t>
      </w:r>
      <w:r w:rsidR="00372989" w:rsidRPr="00372989">
        <w:t xml:space="preserve">We willen </w:t>
      </w:r>
      <w:r w:rsidR="00372989">
        <w:t xml:space="preserve">onze </w:t>
      </w:r>
      <w:r w:rsidR="00372989" w:rsidRPr="00372989">
        <w:t>h</w:t>
      </w:r>
      <w:r w:rsidRPr="00372989">
        <w:t xml:space="preserve">ulp- en </w:t>
      </w:r>
      <w:r>
        <w:t>dienstverlening</w:t>
      </w:r>
      <w:r w:rsidR="00372989" w:rsidRPr="00372989">
        <w:t xml:space="preserve"> zo dicht mogelijk bij onze gebruikers brengen.</w:t>
      </w:r>
    </w:p>
    <w:p w14:paraId="7BC89879" w14:textId="47BBB727" w:rsidR="001E2CB8" w:rsidRDefault="001E2CB8" w:rsidP="008D3F92">
      <w:pPr>
        <w:pStyle w:val="3BodyVVSG"/>
        <w:numPr>
          <w:ilvl w:val="0"/>
          <w:numId w:val="14"/>
        </w:numPr>
      </w:pPr>
      <w:r w:rsidRPr="004F6BD4">
        <w:rPr>
          <w:b/>
          <w:bCs/>
        </w:rPr>
        <w:t>Buurtgericht werken:</w:t>
      </w:r>
      <w:r w:rsidRPr="004F6BD4">
        <w:t xml:space="preserve"> We versterken de sociale cohesie door initiatieven zoals gezamenlijke maaltijden of buurtactiviteiten</w:t>
      </w:r>
      <w:r>
        <w:t>.</w:t>
      </w:r>
      <w:r w:rsidR="0066065A" w:rsidRPr="0066065A">
        <w:t xml:space="preserve"> </w:t>
      </w:r>
      <w:r w:rsidR="0066065A" w:rsidRPr="00F705A5">
        <w:rPr>
          <w:highlight w:val="yellow"/>
        </w:rPr>
        <w:t>[Tip: maak dit zo concreet mogelijk</w:t>
      </w:r>
      <w:r w:rsidR="0066065A">
        <w:t>]</w:t>
      </w:r>
    </w:p>
    <w:p w14:paraId="3BCE446B" w14:textId="6E314F7E" w:rsidR="000E4616" w:rsidRPr="004F6BD4" w:rsidRDefault="000E4616" w:rsidP="008D3F92">
      <w:pPr>
        <w:pStyle w:val="3BodyVVSG"/>
        <w:numPr>
          <w:ilvl w:val="0"/>
          <w:numId w:val="14"/>
        </w:numPr>
      </w:pPr>
      <w:r>
        <w:rPr>
          <w:b/>
          <w:bCs/>
        </w:rPr>
        <w:t>Toegankelijk aanspreekpunt:</w:t>
      </w:r>
      <w:r>
        <w:t xml:space="preserve"> Gebruikers kunnen bij ons terecht voor informatie en advies.</w:t>
      </w:r>
    </w:p>
    <w:p w14:paraId="385A5896" w14:textId="77777777" w:rsidR="001E2CB8" w:rsidRDefault="001E2CB8" w:rsidP="00717E15">
      <w:pPr>
        <w:pStyle w:val="3BodyVVSG"/>
        <w:rPr>
          <w:b/>
          <w:bCs/>
        </w:rPr>
      </w:pPr>
    </w:p>
    <w:p w14:paraId="72DA05EA" w14:textId="0CD85C59" w:rsidR="00717E15" w:rsidRPr="00717E15" w:rsidRDefault="00717E15" w:rsidP="00717E15">
      <w:pPr>
        <w:pStyle w:val="3BodyVVSG"/>
        <w:rPr>
          <w:b/>
          <w:bCs/>
        </w:rPr>
      </w:pPr>
      <w:r w:rsidRPr="00717E15">
        <w:rPr>
          <w:b/>
          <w:bCs/>
        </w:rPr>
        <w:t xml:space="preserve">Digitalisering: </w:t>
      </w:r>
      <w:r w:rsidR="000E4616">
        <w:rPr>
          <w:b/>
          <w:bCs/>
        </w:rPr>
        <w:t>t</w:t>
      </w:r>
      <w:r w:rsidRPr="00717E15">
        <w:rPr>
          <w:b/>
          <w:bCs/>
        </w:rPr>
        <w:t>echnologie als bondgenoot</w:t>
      </w:r>
    </w:p>
    <w:p w14:paraId="1FD19F7D" w14:textId="47574C79" w:rsidR="00372989" w:rsidRDefault="00717E15" w:rsidP="00372989">
      <w:pPr>
        <w:pStyle w:val="3BodyVVSG"/>
        <w:rPr>
          <w:lang w:val="nl-NL"/>
        </w:rPr>
      </w:pPr>
      <w:r w:rsidRPr="00717E15">
        <w:t xml:space="preserve">Digitalisering is essentieel om zorg sneller en efficiënter te organiseren, maar het vereist ook investeringen en een aangepaste aanpak voor minder </w:t>
      </w:r>
      <w:proofErr w:type="spellStart"/>
      <w:r w:rsidRPr="00717E15">
        <w:t>digivaardige</w:t>
      </w:r>
      <w:proofErr w:type="spellEnd"/>
      <w:r w:rsidRPr="00717E15">
        <w:t xml:space="preserve"> </w:t>
      </w:r>
      <w:r w:rsidR="33B60484">
        <w:t>personen</w:t>
      </w:r>
      <w:r w:rsidR="00372989">
        <w:t xml:space="preserve">. </w:t>
      </w:r>
      <w:r w:rsidR="00372989" w:rsidRPr="00372989">
        <w:rPr>
          <w:lang w:val="nl-NL"/>
        </w:rPr>
        <w:t>Digitalisering wordt vaak gezien als</w:t>
      </w:r>
      <w:r w:rsidR="007A2ED6">
        <w:rPr>
          <w:lang w:val="nl-NL"/>
        </w:rPr>
        <w:t xml:space="preserve"> </w:t>
      </w:r>
      <w:r w:rsidR="006A22AB">
        <w:rPr>
          <w:lang w:val="nl-NL"/>
        </w:rPr>
        <w:t>een manier om</w:t>
      </w:r>
      <w:r w:rsidR="00372989" w:rsidRPr="00372989">
        <w:rPr>
          <w:lang w:val="nl-NL"/>
        </w:rPr>
        <w:t xml:space="preserve"> dienstverlening</w:t>
      </w:r>
      <w:r w:rsidR="006A22AB">
        <w:rPr>
          <w:lang w:val="nl-NL"/>
        </w:rPr>
        <w:t xml:space="preserve"> toegankelijker te maken</w:t>
      </w:r>
      <w:r w:rsidR="00372989" w:rsidRPr="00372989">
        <w:rPr>
          <w:lang w:val="nl-NL"/>
        </w:rPr>
        <w:t xml:space="preserve">, maar dat is niet altijd zo. </w:t>
      </w:r>
      <w:r w:rsidR="004E04D4">
        <w:rPr>
          <w:lang w:val="nl-NL"/>
        </w:rPr>
        <w:t>Voor de</w:t>
      </w:r>
      <w:r w:rsidR="00372989" w:rsidRPr="00372989">
        <w:rPr>
          <w:lang w:val="nl-NL"/>
        </w:rPr>
        <w:t xml:space="preserve"> meest kwetsbare groepen blij</w:t>
      </w:r>
      <w:r w:rsidR="004E04D4">
        <w:rPr>
          <w:lang w:val="nl-NL"/>
        </w:rPr>
        <w:t>ft</w:t>
      </w:r>
      <w:r w:rsidR="00372989" w:rsidRPr="00372989">
        <w:rPr>
          <w:lang w:val="nl-NL"/>
        </w:rPr>
        <w:t xml:space="preserve"> het moeilijk om zich aan de sluiten op de digitale snelweg. Digitale uitsluiting </w:t>
      </w:r>
      <w:r w:rsidR="00D52000">
        <w:rPr>
          <w:lang w:val="nl-NL"/>
        </w:rPr>
        <w:t>blijft</w:t>
      </w:r>
      <w:r w:rsidR="00372989" w:rsidRPr="00372989">
        <w:rPr>
          <w:lang w:val="nl-NL"/>
        </w:rPr>
        <w:t xml:space="preserve"> een risico.</w:t>
      </w:r>
    </w:p>
    <w:p w14:paraId="485B8582" w14:textId="77777777" w:rsidR="000E4616" w:rsidRPr="00372989" w:rsidRDefault="000E4616" w:rsidP="00372989">
      <w:pPr>
        <w:pStyle w:val="3BodyVVSG"/>
      </w:pPr>
    </w:p>
    <w:p w14:paraId="77DF722D" w14:textId="77777777" w:rsidR="00717E15" w:rsidRPr="00717E15" w:rsidRDefault="00717E15" w:rsidP="00717E15">
      <w:pPr>
        <w:pStyle w:val="3BodyVVSG"/>
      </w:pPr>
      <w:r w:rsidRPr="00717E15">
        <w:rPr>
          <w:b/>
          <w:bCs/>
        </w:rPr>
        <w:t>Onze aanpak:</w:t>
      </w:r>
    </w:p>
    <w:p w14:paraId="036FD726" w14:textId="2A7A8D9F" w:rsidR="00717E15" w:rsidRPr="00717E15" w:rsidRDefault="000E5C75" w:rsidP="008D3F92">
      <w:pPr>
        <w:pStyle w:val="3BodyVVSG"/>
        <w:numPr>
          <w:ilvl w:val="0"/>
          <w:numId w:val="13"/>
        </w:numPr>
      </w:pPr>
      <w:r w:rsidRPr="00717E15">
        <w:rPr>
          <w:b/>
          <w:bCs/>
        </w:rPr>
        <w:t>Opleiding:</w:t>
      </w:r>
      <w:r w:rsidRPr="00717E15">
        <w:t xml:space="preserve"> We ondersteunen </w:t>
      </w:r>
      <w:r>
        <w:t>gebruikers</w:t>
      </w:r>
      <w:r w:rsidRPr="00717E15">
        <w:t xml:space="preserve"> bij het gebruik van digitale middelen</w:t>
      </w:r>
      <w:r>
        <w:t xml:space="preserve"> zoals computer, tablet of smartphone.</w:t>
      </w:r>
    </w:p>
    <w:p w14:paraId="749D7B68" w14:textId="77777777" w:rsidR="00717E15" w:rsidRDefault="00717E15" w:rsidP="008D3F92">
      <w:pPr>
        <w:pStyle w:val="3BodyVVSG"/>
        <w:numPr>
          <w:ilvl w:val="0"/>
          <w:numId w:val="13"/>
        </w:numPr>
      </w:pPr>
      <w:r w:rsidRPr="00717E15">
        <w:rPr>
          <w:b/>
          <w:bCs/>
        </w:rPr>
        <w:t>Snelle informatie-uitwisseling:</w:t>
      </w:r>
      <w:r w:rsidRPr="00717E15">
        <w:t xml:space="preserve"> Door digitalisering verbeteren we de samenwerking tussen zorgverleners, wat leidt tot betere zorg op maat.</w:t>
      </w:r>
    </w:p>
    <w:p w14:paraId="1E7F4F3E" w14:textId="19A3851F" w:rsidR="00D52000" w:rsidRPr="00822DAE" w:rsidRDefault="00D52000" w:rsidP="008D3F92">
      <w:pPr>
        <w:pStyle w:val="Lijstalinea"/>
        <w:numPr>
          <w:ilvl w:val="0"/>
          <w:numId w:val="13"/>
        </w:numPr>
      </w:pPr>
      <w:r w:rsidRPr="00D52000">
        <w:rPr>
          <w:b/>
          <w:bCs/>
        </w:rPr>
        <w:t>Fysieke nabijheid</w:t>
      </w:r>
      <w:r w:rsidR="00195046">
        <w:rPr>
          <w:b/>
          <w:bCs/>
        </w:rPr>
        <w:t xml:space="preserve">: </w:t>
      </w:r>
      <w:r w:rsidR="00195046" w:rsidRPr="00195046">
        <w:t xml:space="preserve">we brengen </w:t>
      </w:r>
      <w:r w:rsidR="002D51B6">
        <w:t xml:space="preserve">mensen met elkaar in contact en </w:t>
      </w:r>
      <w:r w:rsidRPr="00195046">
        <w:t>hulp</w:t>
      </w:r>
      <w:r w:rsidRPr="00822DAE">
        <w:t xml:space="preserve">- en </w:t>
      </w:r>
      <w:r>
        <w:t>dienstverlening</w:t>
      </w:r>
      <w:r w:rsidR="00195046">
        <w:t xml:space="preserve"> zo dicht mogelijk bij de inwoners</w:t>
      </w:r>
      <w:r w:rsidR="00822DAE" w:rsidRPr="00822DAE">
        <w:t>.</w:t>
      </w:r>
      <w:r w:rsidR="000E4616">
        <w:t xml:space="preserve"> Wij zijn bereikbaar via digitale weg, maar ook telefonisch én aanspreekbaar in het lokaal dienstencentrum.</w:t>
      </w:r>
    </w:p>
    <w:p w14:paraId="0DA37A5A" w14:textId="77777777" w:rsidR="00D52000" w:rsidRPr="00717E15" w:rsidRDefault="00D52000" w:rsidP="00822DAE">
      <w:pPr>
        <w:pStyle w:val="3BodyVVSG"/>
        <w:ind w:left="720"/>
      </w:pPr>
    </w:p>
    <w:p w14:paraId="69F73FF9" w14:textId="2EB0A617" w:rsidR="00516187" w:rsidRPr="004F6BD4" w:rsidRDefault="00516187" w:rsidP="00516187">
      <w:pPr>
        <w:pStyle w:val="3BodyVVSG"/>
        <w:rPr>
          <w:b/>
          <w:bCs/>
        </w:rPr>
      </w:pPr>
      <w:r w:rsidRPr="004F6BD4">
        <w:rPr>
          <w:b/>
          <w:bCs/>
        </w:rPr>
        <w:t xml:space="preserve">Betaalbaarheid: </w:t>
      </w:r>
      <w:r w:rsidR="00807EE4">
        <w:rPr>
          <w:b/>
          <w:bCs/>
        </w:rPr>
        <w:t>i</w:t>
      </w:r>
      <w:r w:rsidRPr="004F6BD4">
        <w:rPr>
          <w:b/>
          <w:bCs/>
        </w:rPr>
        <w:t>edereen verdient zorg</w:t>
      </w:r>
    </w:p>
    <w:p w14:paraId="4D5E25CC" w14:textId="003CFABE" w:rsidR="00516187" w:rsidRDefault="00516187" w:rsidP="00516187">
      <w:pPr>
        <w:pStyle w:val="3BodyVVSG"/>
        <w:rPr>
          <w:lang w:val="nl-NL"/>
        </w:rPr>
      </w:pPr>
      <w:r w:rsidRPr="004F6BD4">
        <w:t xml:space="preserve">De stijgende kosten van zorg kunnen een drempel vormen voor veel </w:t>
      </w:r>
      <w:r w:rsidR="005D50D7">
        <w:t>burgers</w:t>
      </w:r>
      <w:r w:rsidRPr="004F6BD4">
        <w:t xml:space="preserve">, zeker voor wie afhankelijk is van een beperkt </w:t>
      </w:r>
      <w:r w:rsidR="005D50D7">
        <w:t>inkomen</w:t>
      </w:r>
      <w:r w:rsidRPr="004F6BD4">
        <w:t>.</w:t>
      </w:r>
      <w:r w:rsidRPr="0020644A">
        <w:t xml:space="preserve"> We merken dat </w:t>
      </w:r>
      <w:r w:rsidRPr="0020644A">
        <w:rPr>
          <w:lang w:val="nl-NL"/>
        </w:rPr>
        <w:t>mensen met een laag inkomen bepaalde zorg uitstellen of de frequentie afbouwen omwille van de kostprijs.</w:t>
      </w:r>
    </w:p>
    <w:p w14:paraId="1ABFAA70" w14:textId="77777777" w:rsidR="00807EE4" w:rsidRPr="004F6BD4" w:rsidRDefault="00807EE4" w:rsidP="00516187">
      <w:pPr>
        <w:pStyle w:val="3BodyVVSG"/>
      </w:pPr>
    </w:p>
    <w:p w14:paraId="2FDCE3FE" w14:textId="77777777" w:rsidR="00516187" w:rsidRPr="004F6BD4" w:rsidRDefault="00516187" w:rsidP="00516187">
      <w:pPr>
        <w:pStyle w:val="3BodyVVSG"/>
      </w:pPr>
      <w:r w:rsidRPr="004F6BD4">
        <w:rPr>
          <w:b/>
          <w:bCs/>
        </w:rPr>
        <w:t>Onze aanpak:</w:t>
      </w:r>
    </w:p>
    <w:p w14:paraId="48235BCB" w14:textId="1DEBB4B3" w:rsidR="00516187" w:rsidRDefault="00516187" w:rsidP="008D3F92">
      <w:pPr>
        <w:pStyle w:val="3BodyVVSG"/>
        <w:numPr>
          <w:ilvl w:val="0"/>
          <w:numId w:val="15"/>
        </w:numPr>
      </w:pPr>
      <w:r w:rsidRPr="004F6BD4">
        <w:rPr>
          <w:b/>
          <w:bCs/>
        </w:rPr>
        <w:lastRenderedPageBreak/>
        <w:t>Sociale tarieven:</w:t>
      </w:r>
      <w:r w:rsidRPr="004F6BD4">
        <w:t xml:space="preserve"> </w:t>
      </w:r>
      <w:r w:rsidR="0090288E">
        <w:t>We</w:t>
      </w:r>
      <w:r w:rsidRPr="004F6BD4">
        <w:t xml:space="preserve"> ondersteunen </w:t>
      </w:r>
      <w:r w:rsidR="00965ACC">
        <w:t>gebruikers</w:t>
      </w:r>
      <w:r w:rsidRPr="004F6BD4">
        <w:t xml:space="preserve"> bij het aanvragen van financiële tegemoetkomingen.</w:t>
      </w:r>
    </w:p>
    <w:p w14:paraId="48B91FA3" w14:textId="6E3ECDCD" w:rsidR="00807EE4" w:rsidRPr="004F6BD4" w:rsidRDefault="00807EE4" w:rsidP="008D3F92">
      <w:pPr>
        <w:pStyle w:val="3BodyVVSG"/>
        <w:numPr>
          <w:ilvl w:val="0"/>
          <w:numId w:val="15"/>
        </w:numPr>
      </w:pPr>
      <w:r w:rsidRPr="00807EE4">
        <w:rPr>
          <w:b/>
          <w:bCs/>
        </w:rPr>
        <w:t xml:space="preserve">Betaalbare prijzen: </w:t>
      </w:r>
      <w:r w:rsidRPr="00807EE4">
        <w:t>We zorgen dat ons aanbod van activiteiten en diensten betaalbaar is voor iedereen. Hiervoor is in sommige gevallen sprake van een prijsdifferentiatie tussen personen met en zonder verhoogde tegemoetkoming.</w:t>
      </w:r>
    </w:p>
    <w:p w14:paraId="5DECA3FF" w14:textId="7B28DB6A" w:rsidR="00355F3A" w:rsidRDefault="00355F3A" w:rsidP="00984B82">
      <w:pPr>
        <w:pStyle w:val="3BodyVVSG"/>
        <w:rPr>
          <w:b/>
          <w:bCs/>
        </w:rPr>
      </w:pPr>
    </w:p>
    <w:p w14:paraId="13604458" w14:textId="192EFD48" w:rsidR="00C204CE" w:rsidRDefault="00E03961" w:rsidP="001F3E3D">
      <w:pPr>
        <w:pStyle w:val="3BodyVVSG"/>
        <w:rPr>
          <w:highlight w:val="yellow"/>
        </w:rPr>
      </w:pPr>
      <w:r w:rsidRPr="00F205E8">
        <w:rPr>
          <w:highlight w:val="yellow"/>
        </w:rPr>
        <w:t xml:space="preserve">[Tip: </w:t>
      </w:r>
      <w:r w:rsidR="00F205E8" w:rsidRPr="00B02BF4">
        <w:rPr>
          <w:highlight w:val="yellow"/>
        </w:rPr>
        <w:t>heb je succesverhalen, voeg ze toe</w:t>
      </w:r>
      <w:r w:rsidR="00F205E8" w:rsidRPr="00F205E8">
        <w:rPr>
          <w:highlight w:val="yellow"/>
        </w:rPr>
        <w:t>]</w:t>
      </w:r>
      <w:r w:rsidR="00C204CE">
        <w:rPr>
          <w:highlight w:val="yellow"/>
        </w:rPr>
        <w:br w:type="page"/>
      </w:r>
    </w:p>
    <w:p w14:paraId="71014E6E" w14:textId="3C5A7C5E" w:rsidR="00B87C5E" w:rsidRPr="00B87C5E" w:rsidRDefault="00B87C5E" w:rsidP="008F5023">
      <w:pPr>
        <w:pStyle w:val="1TeksttitelNRVVSG"/>
      </w:pPr>
      <w:bookmarkStart w:id="6" w:name="_Toc182586147"/>
      <w:r w:rsidRPr="00B87C5E">
        <w:lastRenderedPageBreak/>
        <w:t xml:space="preserve">Meer info en </w:t>
      </w:r>
      <w:r w:rsidR="00D3331C">
        <w:t>contact</w:t>
      </w:r>
      <w:bookmarkEnd w:id="6"/>
    </w:p>
    <w:p w14:paraId="2525D917" w14:textId="77777777" w:rsidR="008F5023" w:rsidRDefault="008F5023" w:rsidP="00B87C5E"/>
    <w:p w14:paraId="1B034292" w14:textId="77777777" w:rsidR="00C919D8" w:rsidRDefault="00C919D8" w:rsidP="00B87C5E"/>
    <w:p w14:paraId="5A2ABA2F" w14:textId="12D546A1" w:rsidR="00B87C5E" w:rsidRPr="00B87C5E" w:rsidRDefault="003A2082" w:rsidP="00B87C5E">
      <w:r>
        <w:t>Wil je meer weten over onze werking? Neem</w:t>
      </w:r>
      <w:r w:rsidR="001A5502">
        <w:t xml:space="preserve"> </w:t>
      </w:r>
      <w:r>
        <w:t>contact op:</w:t>
      </w:r>
    </w:p>
    <w:p w14:paraId="34359064" w14:textId="341207B5" w:rsidR="00B87C5E" w:rsidRPr="00B87C5E" w:rsidRDefault="00B87C5E" w:rsidP="008D3F92">
      <w:pPr>
        <w:numPr>
          <w:ilvl w:val="0"/>
          <w:numId w:val="8"/>
        </w:numPr>
      </w:pPr>
      <w:r w:rsidRPr="00B87C5E">
        <w:t>Website:</w:t>
      </w:r>
      <w:r w:rsidR="00807EE4">
        <w:t xml:space="preserve"> </w:t>
      </w:r>
      <w:r w:rsidR="00540E1A" w:rsidRPr="00540E1A">
        <w:rPr>
          <w:highlight w:val="yellow"/>
        </w:rPr>
        <w:t>[</w:t>
      </w:r>
      <w:r w:rsidR="003A2082">
        <w:rPr>
          <w:highlight w:val="yellow"/>
        </w:rPr>
        <w:t>invullen</w:t>
      </w:r>
      <w:r w:rsidR="00540E1A" w:rsidRPr="00540E1A">
        <w:rPr>
          <w:highlight w:val="yellow"/>
        </w:rPr>
        <w:t>]</w:t>
      </w:r>
    </w:p>
    <w:p w14:paraId="05F114B6" w14:textId="519E30A4" w:rsidR="00B87C5E" w:rsidRPr="00B87C5E" w:rsidRDefault="00B87C5E" w:rsidP="008D3F92">
      <w:pPr>
        <w:numPr>
          <w:ilvl w:val="0"/>
          <w:numId w:val="8"/>
        </w:numPr>
        <w:rPr>
          <w:highlight w:val="yellow"/>
        </w:rPr>
      </w:pPr>
      <w:r w:rsidRPr="00B87C5E">
        <w:t>Contact:</w:t>
      </w:r>
      <w:r w:rsidR="00807EE4">
        <w:t xml:space="preserve"> </w:t>
      </w:r>
      <w:r w:rsidR="00540E1A" w:rsidRPr="00540E1A">
        <w:rPr>
          <w:highlight w:val="yellow"/>
        </w:rPr>
        <w:t>[</w:t>
      </w:r>
      <w:r w:rsidR="003A2082">
        <w:rPr>
          <w:highlight w:val="yellow"/>
        </w:rPr>
        <w:t>invullen</w:t>
      </w:r>
      <w:r w:rsidR="00540E1A" w:rsidRPr="00540E1A">
        <w:rPr>
          <w:highlight w:val="yellow"/>
        </w:rPr>
        <w:t>]</w:t>
      </w:r>
    </w:p>
    <w:p w14:paraId="7FE0FF6F" w14:textId="53DD2E66" w:rsidR="00C204CE" w:rsidRDefault="00B87C5E" w:rsidP="008D3F92">
      <w:pPr>
        <w:numPr>
          <w:ilvl w:val="0"/>
          <w:numId w:val="8"/>
        </w:numPr>
        <w:rPr>
          <w:highlight w:val="yellow"/>
        </w:rPr>
      </w:pPr>
      <w:r w:rsidRPr="00B87C5E">
        <w:t xml:space="preserve">Telefoon: </w:t>
      </w:r>
      <w:r w:rsidR="00540E1A" w:rsidRPr="00540E1A">
        <w:rPr>
          <w:highlight w:val="yellow"/>
        </w:rPr>
        <w:t>[</w:t>
      </w:r>
      <w:r w:rsidR="003A2082">
        <w:rPr>
          <w:highlight w:val="yellow"/>
        </w:rPr>
        <w:t>invullen</w:t>
      </w:r>
      <w:r w:rsidR="00540E1A" w:rsidRPr="00540E1A">
        <w:rPr>
          <w:highlight w:val="yellow"/>
        </w:rPr>
        <w:t>]</w:t>
      </w:r>
    </w:p>
    <w:p w14:paraId="75C5D315" w14:textId="77777777" w:rsidR="006619DC" w:rsidRDefault="006619DC">
      <w:pPr>
        <w:spacing w:after="160" w:line="259" w:lineRule="auto"/>
        <w:rPr>
          <w:highlight w:val="yellow"/>
        </w:rPr>
      </w:pPr>
    </w:p>
    <w:p w14:paraId="05B60AC4" w14:textId="0499EF97" w:rsidR="00C204CE" w:rsidRDefault="006619DC">
      <w:pPr>
        <w:spacing w:after="160" w:line="259" w:lineRule="auto"/>
        <w:rPr>
          <w:highlight w:val="yellow"/>
        </w:rPr>
      </w:pPr>
      <w:r w:rsidRPr="00823D78">
        <w:t xml:space="preserve">Kom langs en ontdek hoe wij </w:t>
      </w:r>
      <w:r>
        <w:t>ons aanbod een gezicht geven</w:t>
      </w:r>
      <w:r w:rsidRPr="00823D78">
        <w:t>.</w:t>
      </w:r>
    </w:p>
    <w:p w14:paraId="00CCEF9A" w14:textId="77777777" w:rsidR="00B87C5E" w:rsidRDefault="00B87C5E" w:rsidP="0C807104">
      <w:pPr>
        <w:ind w:left="720"/>
        <w:sectPr w:rsidR="00B87C5E" w:rsidSect="0071566C">
          <w:headerReference w:type="default" r:id="rId15"/>
          <w:footerReference w:type="default" r:id="rId16"/>
          <w:pgSz w:w="11906" w:h="16838" w:code="9"/>
          <w:pgMar w:top="1486" w:right="1486" w:bottom="1066" w:left="1488" w:header="709" w:footer="709" w:gutter="0"/>
          <w:cols w:space="454"/>
          <w:docGrid w:linePitch="360"/>
        </w:sectPr>
      </w:pPr>
    </w:p>
    <w:p w14:paraId="12D1A0BA" w14:textId="3136C04B" w:rsidR="005F1648" w:rsidRPr="00ED677C" w:rsidRDefault="005F1648" w:rsidP="0006202B">
      <w:pPr>
        <w:pStyle w:val="4BodyWITVVSG"/>
      </w:pPr>
    </w:p>
    <w:sectPr w:rsidR="005F1648" w:rsidRPr="00ED677C" w:rsidSect="000C7727">
      <w:headerReference w:type="default" r:id="rId17"/>
      <w:footerReference w:type="default" r:id="rId18"/>
      <w:pgSz w:w="11906" w:h="16838" w:code="9"/>
      <w:pgMar w:top="2381" w:right="1486" w:bottom="1066" w:left="3274" w:header="709" w:footer="53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F6418" w14:textId="77777777" w:rsidR="00AF5DF5" w:rsidRDefault="00AF5DF5" w:rsidP="00110743">
      <w:r>
        <w:separator/>
      </w:r>
    </w:p>
  </w:endnote>
  <w:endnote w:type="continuationSeparator" w:id="0">
    <w:p w14:paraId="76CC4587" w14:textId="77777777" w:rsidR="00AF5DF5" w:rsidRDefault="00AF5DF5" w:rsidP="00110743">
      <w:r>
        <w:continuationSeparator/>
      </w:r>
    </w:p>
  </w:endnote>
  <w:endnote w:type="continuationNotice" w:id="1">
    <w:p w14:paraId="7371F353" w14:textId="77777777" w:rsidR="00AF5DF5" w:rsidRDefault="00AF5D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A7C7D" w14:textId="77777777" w:rsidR="003E4A70" w:rsidRDefault="003E4A70" w:rsidP="00110743">
    <w:pPr>
      <w:pStyle w:val="Voettekst"/>
    </w:pPr>
    <w:r>
      <w:rPr>
        <w:noProof/>
      </w:rPr>
      <w:drawing>
        <wp:anchor distT="0" distB="0" distL="114300" distR="114300" simplePos="0" relativeHeight="251658241" behindDoc="1" locked="0" layoutInCell="1" allowOverlap="1" wp14:anchorId="282D282A" wp14:editId="676A97BD">
          <wp:simplePos x="944880" y="3596640"/>
          <wp:positionH relativeFrom="page">
            <wp:align>left</wp:align>
          </wp:positionH>
          <wp:positionV relativeFrom="page">
            <wp:align>bottom</wp:align>
          </wp:positionV>
          <wp:extent cx="1122120" cy="2361600"/>
          <wp:effectExtent l="0" t="0" r="1905" b="635"/>
          <wp:wrapNone/>
          <wp:docPr id="1125521223" name="Graphic 112552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2120" cy="236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F4C2E9C" wp14:editId="28A507AA">
          <wp:simplePos x="0" y="0"/>
          <wp:positionH relativeFrom="page">
            <wp:posOffset>6049010</wp:posOffset>
          </wp:positionH>
          <wp:positionV relativeFrom="page">
            <wp:posOffset>9897110</wp:posOffset>
          </wp:positionV>
          <wp:extent cx="1134000" cy="417960"/>
          <wp:effectExtent l="0" t="0" r="9525" b="1270"/>
          <wp:wrapSquare wrapText="bothSides"/>
          <wp:docPr id="1630542538" name="Graphic 163054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34000" cy="4179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54CF" w14:textId="77777777" w:rsidR="004D73B6" w:rsidRDefault="004D73B6" w:rsidP="00110743">
    <w:pPr>
      <w:pStyle w:val="Voettekst"/>
    </w:pPr>
    <w:r>
      <w:rPr>
        <w:noProof/>
      </w:rPr>
      <mc:AlternateContent>
        <mc:Choice Requires="wps">
          <w:drawing>
            <wp:anchor distT="0" distB="0" distL="114300" distR="114300" simplePos="0" relativeHeight="251658243" behindDoc="0" locked="0" layoutInCell="1" allowOverlap="1" wp14:anchorId="3E27945F" wp14:editId="0F73E4C5">
              <wp:simplePos x="0" y="0"/>
              <wp:positionH relativeFrom="page">
                <wp:posOffset>6858635</wp:posOffset>
              </wp:positionH>
              <wp:positionV relativeFrom="page">
                <wp:posOffset>10116185</wp:posOffset>
              </wp:positionV>
              <wp:extent cx="396000" cy="576000"/>
              <wp:effectExtent l="0" t="0" r="4445" b="14605"/>
              <wp:wrapNone/>
              <wp:docPr id="7" name="Tekstvak 7"/>
              <wp:cNvGraphicFramePr/>
              <a:graphic xmlns:a="http://schemas.openxmlformats.org/drawingml/2006/main">
                <a:graphicData uri="http://schemas.microsoft.com/office/word/2010/wordprocessingShape">
                  <wps:wsp>
                    <wps:cNvSpPr txBox="1"/>
                    <wps:spPr>
                      <a:xfrm>
                        <a:off x="0" y="0"/>
                        <a:ext cx="396000" cy="576000"/>
                      </a:xfrm>
                      <a:prstGeom prst="rect">
                        <a:avLst/>
                      </a:prstGeom>
                      <a:noFill/>
                      <a:ln w="6350">
                        <a:noFill/>
                      </a:ln>
                    </wps:spPr>
                    <wps:txbx>
                      <w:txbxContent>
                        <w:p w14:paraId="63A95658" w14:textId="77777777" w:rsidR="004D73B6" w:rsidRPr="00A04748" w:rsidRDefault="004D73B6" w:rsidP="00A04748">
                          <w:pPr>
                            <w:pStyle w:val="0PaginaVVSG"/>
                          </w:pPr>
                          <w:r w:rsidRPr="00A04748">
                            <w:fldChar w:fldCharType="begin"/>
                          </w:r>
                          <w:r w:rsidRPr="00A04748">
                            <w:instrText xml:space="preserve"> PAGE  \* Arabic  \* MERGEFORMAT </w:instrText>
                          </w:r>
                          <w:r w:rsidRPr="00A04748">
                            <w:fldChar w:fldCharType="separate"/>
                          </w:r>
                          <w:r w:rsidRPr="00A04748">
                            <w:rPr>
                              <w:noProof/>
                            </w:rPr>
                            <w:t>3</w:t>
                          </w:r>
                          <w:r w:rsidRPr="00A04748">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7945F" id="_x0000_t202" coordsize="21600,21600" o:spt="202" path="m,l,21600r21600,l21600,xe">
              <v:stroke joinstyle="miter"/>
              <v:path gradientshapeok="t" o:connecttype="rect"/>
            </v:shapetype>
            <v:shape id="Tekstvak 7" o:spid="_x0000_s1029" type="#_x0000_t202" style="position:absolute;margin-left:540.05pt;margin-top:796.55pt;width:31.2pt;height:45.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" filled="f" stroked="f" strokeweight=".5pt">
              <v:textbox inset="0,0,0,0">
                <w:txbxContent>
                  <w:p w14:paraId="63A95658" w14:textId="77777777" w:rsidR="004D73B6" w:rsidRPr="00A04748" w:rsidRDefault="004D73B6" w:rsidP="00A04748">
                    <w:pPr>
                      <w:pStyle w:val="0PaginaVVSG"/>
                    </w:pPr>
                    <w:r w:rsidRPr="00A04748">
                      <w:fldChar w:fldCharType="begin"/>
                    </w:r>
                    <w:r w:rsidRPr="00A04748">
                      <w:instrText xml:space="preserve"> PAGE  \* Arabic  \* MERGEFORMAT </w:instrText>
                    </w:r>
                    <w:r w:rsidRPr="00A04748">
                      <w:fldChar w:fldCharType="separate"/>
                    </w:r>
                    <w:r w:rsidRPr="00A04748">
                      <w:rPr>
                        <w:noProof/>
                      </w:rPr>
                      <w:t>3</w:t>
                    </w:r>
                    <w:r w:rsidRPr="00A04748">
                      <w:fldChar w:fldCharType="end"/>
                    </w:r>
                  </w:p>
                </w:txbxContent>
              </v:textbox>
              <w10:wrap anchorx="page" anchory="page"/>
            </v:shape>
          </w:pict>
        </mc:Fallback>
      </mc:AlternateContent>
    </w:r>
    <w:r>
      <w:rPr>
        <w:noProof/>
      </w:rPr>
      <w:drawing>
        <wp:anchor distT="0" distB="0" distL="114300" distR="114300" simplePos="0" relativeHeight="251658242" behindDoc="1" locked="0" layoutInCell="1" allowOverlap="1" wp14:anchorId="6C1C0E63" wp14:editId="0B60EE58">
          <wp:simplePos x="0" y="0"/>
          <wp:positionH relativeFrom="page">
            <wp:posOffset>6830060</wp:posOffset>
          </wp:positionH>
          <wp:positionV relativeFrom="page">
            <wp:posOffset>9979660</wp:posOffset>
          </wp:positionV>
          <wp:extent cx="407160" cy="410400"/>
          <wp:effectExtent l="0" t="0" r="0" b="8890"/>
          <wp:wrapNone/>
          <wp:docPr id="1217793736" name="Graphic 121779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7160" cy="41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1569886C7F6E49C7917BE1140AF1572C"/>
      </w:placeholder>
      <w:temporary/>
      <w:showingPlcHdr/>
      <w15:appearance w15:val="hidden"/>
    </w:sdtPr>
    <w:sdtEndPr/>
    <w:sdtContent>
      <w:p w14:paraId="50768B94" w14:textId="77777777" w:rsidR="008A3DA3" w:rsidRDefault="008A3DA3">
        <w:pPr>
          <w:pStyle w:val="Voettekst"/>
        </w:pPr>
        <w:r>
          <w:rPr>
            <w:lang w:val="nl-NL"/>
          </w:rPr>
          <w:t>[Typ hier]</w:t>
        </w:r>
      </w:p>
    </w:sdtContent>
  </w:sdt>
  <w:p w14:paraId="58A58E4A" w14:textId="3FAC4F9A" w:rsidR="005F1648" w:rsidRPr="008A0A6F" w:rsidRDefault="005F1648" w:rsidP="00A04748">
    <w:pPr>
      <w:pStyle w:val="4BodyWITVVSG"/>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622697" w14:textId="77777777" w:rsidR="00AF5DF5" w:rsidRDefault="00AF5DF5" w:rsidP="00110743">
      <w:r>
        <w:separator/>
      </w:r>
    </w:p>
  </w:footnote>
  <w:footnote w:type="continuationSeparator" w:id="0">
    <w:p w14:paraId="1A9DC254" w14:textId="77777777" w:rsidR="00AF5DF5" w:rsidRDefault="00AF5DF5" w:rsidP="00110743">
      <w:r>
        <w:continuationSeparator/>
      </w:r>
    </w:p>
  </w:footnote>
  <w:footnote w:type="continuationNotice" w:id="1">
    <w:p w14:paraId="541B4D3B" w14:textId="77777777" w:rsidR="00AF5DF5" w:rsidRDefault="00AF5D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07D" w14:textId="77777777" w:rsidR="004D73B6" w:rsidRDefault="004D73B6" w:rsidP="001107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6415E" w14:textId="68681E56" w:rsidR="005F1648" w:rsidRDefault="005F1648" w:rsidP="00110743">
    <w:pPr>
      <w:pStyle w:val="Koptekst"/>
    </w:pPr>
    <w:r>
      <w:rPr>
        <w:noProof/>
      </w:rPr>
      <w:drawing>
        <wp:anchor distT="0" distB="0" distL="114300" distR="114300" simplePos="0" relativeHeight="251658244" behindDoc="0" locked="0" layoutInCell="1" allowOverlap="1" wp14:anchorId="3755C11A" wp14:editId="6FDDCCEC">
          <wp:simplePos x="0" y="0"/>
          <wp:positionH relativeFrom="page">
            <wp:posOffset>393700</wp:posOffset>
          </wp:positionH>
          <wp:positionV relativeFrom="page">
            <wp:posOffset>457200</wp:posOffset>
          </wp:positionV>
          <wp:extent cx="1701000" cy="627480"/>
          <wp:effectExtent l="0" t="0" r="0" b="1270"/>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1000" cy="627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22CD0"/>
    <w:multiLevelType w:val="hybridMultilevel"/>
    <w:tmpl w:val="1EA852B6"/>
    <w:lvl w:ilvl="0" w:tplc="6B02BF08">
      <w:start w:val="1"/>
      <w:numFmt w:val="decimal"/>
      <w:pStyle w:val="1TeksttitelNRVVSG"/>
      <w:lvlText w:val="%1."/>
      <w:lvlJc w:val="left"/>
      <w:pPr>
        <w:ind w:left="4613" w:hanging="360"/>
      </w:pPr>
    </w:lvl>
    <w:lvl w:ilvl="1" w:tplc="08130019" w:tentative="1">
      <w:start w:val="1"/>
      <w:numFmt w:val="lowerLetter"/>
      <w:lvlText w:val="%2."/>
      <w:lvlJc w:val="left"/>
      <w:pPr>
        <w:ind w:left="5333" w:hanging="360"/>
      </w:pPr>
    </w:lvl>
    <w:lvl w:ilvl="2" w:tplc="0813001B" w:tentative="1">
      <w:start w:val="1"/>
      <w:numFmt w:val="lowerRoman"/>
      <w:lvlText w:val="%3."/>
      <w:lvlJc w:val="right"/>
      <w:pPr>
        <w:ind w:left="6053" w:hanging="180"/>
      </w:pPr>
    </w:lvl>
    <w:lvl w:ilvl="3" w:tplc="0813000F" w:tentative="1">
      <w:start w:val="1"/>
      <w:numFmt w:val="decimal"/>
      <w:lvlText w:val="%4."/>
      <w:lvlJc w:val="left"/>
      <w:pPr>
        <w:ind w:left="6773" w:hanging="360"/>
      </w:pPr>
    </w:lvl>
    <w:lvl w:ilvl="4" w:tplc="08130019" w:tentative="1">
      <w:start w:val="1"/>
      <w:numFmt w:val="lowerLetter"/>
      <w:lvlText w:val="%5."/>
      <w:lvlJc w:val="left"/>
      <w:pPr>
        <w:ind w:left="7493" w:hanging="360"/>
      </w:pPr>
    </w:lvl>
    <w:lvl w:ilvl="5" w:tplc="0813001B" w:tentative="1">
      <w:start w:val="1"/>
      <w:numFmt w:val="lowerRoman"/>
      <w:lvlText w:val="%6."/>
      <w:lvlJc w:val="right"/>
      <w:pPr>
        <w:ind w:left="8213" w:hanging="180"/>
      </w:pPr>
    </w:lvl>
    <w:lvl w:ilvl="6" w:tplc="0813000F" w:tentative="1">
      <w:start w:val="1"/>
      <w:numFmt w:val="decimal"/>
      <w:lvlText w:val="%7."/>
      <w:lvlJc w:val="left"/>
      <w:pPr>
        <w:ind w:left="8933" w:hanging="360"/>
      </w:pPr>
    </w:lvl>
    <w:lvl w:ilvl="7" w:tplc="08130019" w:tentative="1">
      <w:start w:val="1"/>
      <w:numFmt w:val="lowerLetter"/>
      <w:lvlText w:val="%8."/>
      <w:lvlJc w:val="left"/>
      <w:pPr>
        <w:ind w:left="9653" w:hanging="360"/>
      </w:pPr>
    </w:lvl>
    <w:lvl w:ilvl="8" w:tplc="0813001B" w:tentative="1">
      <w:start w:val="1"/>
      <w:numFmt w:val="lowerRoman"/>
      <w:lvlText w:val="%9."/>
      <w:lvlJc w:val="right"/>
      <w:pPr>
        <w:ind w:left="10373" w:hanging="180"/>
      </w:pPr>
    </w:lvl>
  </w:abstractNum>
  <w:abstractNum w:abstractNumId="1" w15:restartNumberingAfterBreak="0">
    <w:nsid w:val="0E7F55E9"/>
    <w:multiLevelType w:val="hybridMultilevel"/>
    <w:tmpl w:val="25F2FA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6B4D4A"/>
    <w:multiLevelType w:val="multilevel"/>
    <w:tmpl w:val="A3F4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5D70DF"/>
    <w:multiLevelType w:val="multilevel"/>
    <w:tmpl w:val="4384968A"/>
    <w:styleLink w:val="VVSGtitels"/>
    <w:lvl w:ilvl="0">
      <w:start w:val="1"/>
      <w:numFmt w:val="decimal"/>
      <w:lvlText w:val="%1."/>
      <w:lvlJc w:val="left"/>
      <w:pPr>
        <w:ind w:left="-94" w:hanging="360"/>
      </w:pPr>
      <w:rPr>
        <w:rFonts w:asciiTheme="minorHAnsi" w:hAnsiTheme="minorHAnsi" w:hint="default"/>
      </w:rPr>
    </w:lvl>
    <w:lvl w:ilvl="1">
      <w:start w:val="1"/>
      <w:numFmt w:val="decimal"/>
      <w:lvlText w:val="%1.%2"/>
      <w:lvlJc w:val="left"/>
      <w:pPr>
        <w:ind w:left="567" w:hanging="567"/>
      </w:pPr>
      <w:rPr>
        <w:rFonts w:hint="default"/>
      </w:rPr>
    </w:lvl>
    <w:lvl w:ilvl="2">
      <w:start w:val="1"/>
      <w:numFmt w:val="none"/>
      <w:lvlText w:val=""/>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E666B91"/>
    <w:multiLevelType w:val="multilevel"/>
    <w:tmpl w:val="C0725A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3B3970"/>
    <w:multiLevelType w:val="multilevel"/>
    <w:tmpl w:val="9154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733B98"/>
    <w:multiLevelType w:val="hybridMultilevel"/>
    <w:tmpl w:val="8A9E64A4"/>
    <w:lvl w:ilvl="0" w:tplc="3EB8A3CE">
      <w:start w:val="1"/>
      <w:numFmt w:val="decimal"/>
      <w:pStyle w:val="4BodyNummeringWITVVSG"/>
      <w:lvlText w:val="%1."/>
      <w:lvlJc w:val="left"/>
      <w:pPr>
        <w:ind w:left="720" w:hanging="360"/>
      </w:pPr>
      <w:rPr>
        <w:rFonts w:asciiTheme="minorHAnsi" w:hAnsiTheme="minorHAnsi" w:cs="Times New Roman" w:hint="default"/>
        <w:color w:val="FFFFFF" w:themeColor="background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AB05BA9"/>
    <w:multiLevelType w:val="multilevel"/>
    <w:tmpl w:val="F3409C6A"/>
    <w:styleLink w:val="VVSGTitels0"/>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E0D67E6"/>
    <w:multiLevelType w:val="hybridMultilevel"/>
    <w:tmpl w:val="0AD043BA"/>
    <w:lvl w:ilvl="0" w:tplc="8A1A83AC">
      <w:start w:val="1"/>
      <w:numFmt w:val="bullet"/>
      <w:pStyle w:val="3BodyOpsommingVVSG"/>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1D737F"/>
    <w:multiLevelType w:val="multilevel"/>
    <w:tmpl w:val="221A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AD2925"/>
    <w:multiLevelType w:val="multilevel"/>
    <w:tmpl w:val="6880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C455E"/>
    <w:multiLevelType w:val="multilevel"/>
    <w:tmpl w:val="D102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FA5890"/>
    <w:multiLevelType w:val="multilevel"/>
    <w:tmpl w:val="9B82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817CD"/>
    <w:multiLevelType w:val="multilevel"/>
    <w:tmpl w:val="75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F30F0C"/>
    <w:multiLevelType w:val="hybridMultilevel"/>
    <w:tmpl w:val="51242AF4"/>
    <w:lvl w:ilvl="0" w:tplc="3878C3EC">
      <w:start w:val="1"/>
      <w:numFmt w:val="decimal"/>
      <w:pStyle w:val="3BodyNummeringVVSG"/>
      <w:lvlText w:val="%1."/>
      <w:lvlJc w:val="left"/>
      <w:pPr>
        <w:ind w:left="360" w:hanging="360"/>
      </w:pPr>
      <w:rPr>
        <w:rFonts w:asciiTheme="minorHAnsi" w:hAnsiTheme="minorHAnsi" w:cs="Times New Roman" w:hint="default"/>
        <w:color w:val="53565A" w:themeColor="text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F943E39"/>
    <w:multiLevelType w:val="multilevel"/>
    <w:tmpl w:val="9508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1E2F18"/>
    <w:multiLevelType w:val="multilevel"/>
    <w:tmpl w:val="B79A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D7138B"/>
    <w:multiLevelType w:val="hybridMultilevel"/>
    <w:tmpl w:val="B18CE2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86084768">
    <w:abstractNumId w:val="0"/>
  </w:num>
  <w:num w:numId="2" w16cid:durableId="689062583">
    <w:abstractNumId w:val="8"/>
  </w:num>
  <w:num w:numId="3" w16cid:durableId="271018135">
    <w:abstractNumId w:val="3"/>
  </w:num>
  <w:num w:numId="4" w16cid:durableId="1667005840">
    <w:abstractNumId w:val="7"/>
  </w:num>
  <w:num w:numId="5" w16cid:durableId="501240205">
    <w:abstractNumId w:val="14"/>
  </w:num>
  <w:num w:numId="6" w16cid:durableId="1856141864">
    <w:abstractNumId w:val="6"/>
  </w:num>
  <w:num w:numId="7" w16cid:durableId="2087609009">
    <w:abstractNumId w:val="17"/>
  </w:num>
  <w:num w:numId="8" w16cid:durableId="621231887">
    <w:abstractNumId w:val="5"/>
  </w:num>
  <w:num w:numId="9" w16cid:durableId="2051492672">
    <w:abstractNumId w:val="15"/>
  </w:num>
  <w:num w:numId="10" w16cid:durableId="2106536228">
    <w:abstractNumId w:val="11"/>
  </w:num>
  <w:num w:numId="11" w16cid:durableId="128982234">
    <w:abstractNumId w:val="12"/>
  </w:num>
  <w:num w:numId="12" w16cid:durableId="1188909153">
    <w:abstractNumId w:val="13"/>
  </w:num>
  <w:num w:numId="13" w16cid:durableId="1365400680">
    <w:abstractNumId w:val="9"/>
  </w:num>
  <w:num w:numId="14" w16cid:durableId="1065688545">
    <w:abstractNumId w:val="10"/>
  </w:num>
  <w:num w:numId="15" w16cid:durableId="2079598042">
    <w:abstractNumId w:val="16"/>
  </w:num>
  <w:num w:numId="16" w16cid:durableId="1100905566">
    <w:abstractNumId w:val="4"/>
  </w:num>
  <w:num w:numId="17" w16cid:durableId="1631546891">
    <w:abstractNumId w:val="8"/>
  </w:num>
  <w:num w:numId="18" w16cid:durableId="679283298">
    <w:abstractNumId w:val="1"/>
  </w:num>
  <w:num w:numId="19" w16cid:durableId="4208377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A6F"/>
    <w:rsid w:val="000026E1"/>
    <w:rsid w:val="00007992"/>
    <w:rsid w:val="0001027F"/>
    <w:rsid w:val="00010BF6"/>
    <w:rsid w:val="000125F4"/>
    <w:rsid w:val="00014142"/>
    <w:rsid w:val="0001471A"/>
    <w:rsid w:val="000247C4"/>
    <w:rsid w:val="000251D2"/>
    <w:rsid w:val="00025258"/>
    <w:rsid w:val="00025844"/>
    <w:rsid w:val="000317C0"/>
    <w:rsid w:val="00033A7A"/>
    <w:rsid w:val="00033EC7"/>
    <w:rsid w:val="00036AF8"/>
    <w:rsid w:val="000371CA"/>
    <w:rsid w:val="00042E43"/>
    <w:rsid w:val="00043299"/>
    <w:rsid w:val="00044785"/>
    <w:rsid w:val="00044E76"/>
    <w:rsid w:val="000465FF"/>
    <w:rsid w:val="00046943"/>
    <w:rsid w:val="00050698"/>
    <w:rsid w:val="00050CAA"/>
    <w:rsid w:val="00054AD2"/>
    <w:rsid w:val="000551D4"/>
    <w:rsid w:val="00055D52"/>
    <w:rsid w:val="000567B3"/>
    <w:rsid w:val="00056A8D"/>
    <w:rsid w:val="00061D3A"/>
    <w:rsid w:val="0006202B"/>
    <w:rsid w:val="00063015"/>
    <w:rsid w:val="00063255"/>
    <w:rsid w:val="000635ED"/>
    <w:rsid w:val="00072998"/>
    <w:rsid w:val="00073D6F"/>
    <w:rsid w:val="00074ACB"/>
    <w:rsid w:val="00075381"/>
    <w:rsid w:val="0007546B"/>
    <w:rsid w:val="00075858"/>
    <w:rsid w:val="0007730F"/>
    <w:rsid w:val="000849E8"/>
    <w:rsid w:val="00087A95"/>
    <w:rsid w:val="00090A3C"/>
    <w:rsid w:val="000915B1"/>
    <w:rsid w:val="000924A7"/>
    <w:rsid w:val="0009256E"/>
    <w:rsid w:val="000955EF"/>
    <w:rsid w:val="000963F9"/>
    <w:rsid w:val="000972F6"/>
    <w:rsid w:val="000A4EBC"/>
    <w:rsid w:val="000A6599"/>
    <w:rsid w:val="000B125F"/>
    <w:rsid w:val="000B18C9"/>
    <w:rsid w:val="000B4C35"/>
    <w:rsid w:val="000B51F2"/>
    <w:rsid w:val="000B6BAC"/>
    <w:rsid w:val="000C0926"/>
    <w:rsid w:val="000C7727"/>
    <w:rsid w:val="000D0A9D"/>
    <w:rsid w:val="000D0B76"/>
    <w:rsid w:val="000D174E"/>
    <w:rsid w:val="000D439D"/>
    <w:rsid w:val="000D5992"/>
    <w:rsid w:val="000E0ABF"/>
    <w:rsid w:val="000E20EB"/>
    <w:rsid w:val="000E25F4"/>
    <w:rsid w:val="000E3074"/>
    <w:rsid w:val="000E4616"/>
    <w:rsid w:val="000E5C75"/>
    <w:rsid w:val="000E6560"/>
    <w:rsid w:val="000E6857"/>
    <w:rsid w:val="000E6C5B"/>
    <w:rsid w:val="000F0D04"/>
    <w:rsid w:val="000F0EDB"/>
    <w:rsid w:val="000F3C51"/>
    <w:rsid w:val="000F4709"/>
    <w:rsid w:val="000F4FDE"/>
    <w:rsid w:val="000F61DD"/>
    <w:rsid w:val="00104E93"/>
    <w:rsid w:val="001071E7"/>
    <w:rsid w:val="00110743"/>
    <w:rsid w:val="00121415"/>
    <w:rsid w:val="00121509"/>
    <w:rsid w:val="00122E30"/>
    <w:rsid w:val="00122EB4"/>
    <w:rsid w:val="001230D9"/>
    <w:rsid w:val="00125012"/>
    <w:rsid w:val="00126173"/>
    <w:rsid w:val="00126225"/>
    <w:rsid w:val="0012757B"/>
    <w:rsid w:val="00130E25"/>
    <w:rsid w:val="001320C9"/>
    <w:rsid w:val="00132212"/>
    <w:rsid w:val="0013233E"/>
    <w:rsid w:val="0013262E"/>
    <w:rsid w:val="00132B57"/>
    <w:rsid w:val="001334AA"/>
    <w:rsid w:val="0013381E"/>
    <w:rsid w:val="00134D02"/>
    <w:rsid w:val="001351E8"/>
    <w:rsid w:val="00136F68"/>
    <w:rsid w:val="0014141F"/>
    <w:rsid w:val="0014227C"/>
    <w:rsid w:val="00142BEE"/>
    <w:rsid w:val="001440D0"/>
    <w:rsid w:val="00147DF3"/>
    <w:rsid w:val="00151820"/>
    <w:rsid w:val="00152833"/>
    <w:rsid w:val="001543A2"/>
    <w:rsid w:val="00160320"/>
    <w:rsid w:val="001614AA"/>
    <w:rsid w:val="00162E64"/>
    <w:rsid w:val="00164630"/>
    <w:rsid w:val="001656F0"/>
    <w:rsid w:val="0017038C"/>
    <w:rsid w:val="00175938"/>
    <w:rsid w:val="00177057"/>
    <w:rsid w:val="00180BAD"/>
    <w:rsid w:val="00187FD7"/>
    <w:rsid w:val="00192F7E"/>
    <w:rsid w:val="0019435F"/>
    <w:rsid w:val="00195046"/>
    <w:rsid w:val="00196A96"/>
    <w:rsid w:val="001979C2"/>
    <w:rsid w:val="001A066E"/>
    <w:rsid w:val="001A2AE0"/>
    <w:rsid w:val="001A48B9"/>
    <w:rsid w:val="001A5502"/>
    <w:rsid w:val="001A6683"/>
    <w:rsid w:val="001B1CD5"/>
    <w:rsid w:val="001B311A"/>
    <w:rsid w:val="001B422E"/>
    <w:rsid w:val="001B4B09"/>
    <w:rsid w:val="001B64A2"/>
    <w:rsid w:val="001C23FA"/>
    <w:rsid w:val="001C5E23"/>
    <w:rsid w:val="001C6157"/>
    <w:rsid w:val="001D04CC"/>
    <w:rsid w:val="001D1595"/>
    <w:rsid w:val="001D189C"/>
    <w:rsid w:val="001D1EBC"/>
    <w:rsid w:val="001D24AD"/>
    <w:rsid w:val="001D38E0"/>
    <w:rsid w:val="001D698E"/>
    <w:rsid w:val="001D6A5D"/>
    <w:rsid w:val="001D794D"/>
    <w:rsid w:val="001D7FE8"/>
    <w:rsid w:val="001E0F82"/>
    <w:rsid w:val="001E2AE7"/>
    <w:rsid w:val="001E2CB8"/>
    <w:rsid w:val="001F3E3D"/>
    <w:rsid w:val="001F637A"/>
    <w:rsid w:val="001F6B77"/>
    <w:rsid w:val="001F6C1B"/>
    <w:rsid w:val="002033F7"/>
    <w:rsid w:val="0020644A"/>
    <w:rsid w:val="00206554"/>
    <w:rsid w:val="002125F4"/>
    <w:rsid w:val="002153B0"/>
    <w:rsid w:val="002168C9"/>
    <w:rsid w:val="00220C58"/>
    <w:rsid w:val="00224FEF"/>
    <w:rsid w:val="00225356"/>
    <w:rsid w:val="0022551E"/>
    <w:rsid w:val="00226B3A"/>
    <w:rsid w:val="00227EBD"/>
    <w:rsid w:val="00230500"/>
    <w:rsid w:val="002342ED"/>
    <w:rsid w:val="00236516"/>
    <w:rsid w:val="00237DED"/>
    <w:rsid w:val="0024203E"/>
    <w:rsid w:val="002439EF"/>
    <w:rsid w:val="00246AA0"/>
    <w:rsid w:val="002476A4"/>
    <w:rsid w:val="002508BC"/>
    <w:rsid w:val="002510A5"/>
    <w:rsid w:val="002521D1"/>
    <w:rsid w:val="002528DD"/>
    <w:rsid w:val="0025321F"/>
    <w:rsid w:val="00253FD6"/>
    <w:rsid w:val="0025592C"/>
    <w:rsid w:val="00255AB3"/>
    <w:rsid w:val="00257C9A"/>
    <w:rsid w:val="0026250E"/>
    <w:rsid w:val="00264921"/>
    <w:rsid w:val="00266BEF"/>
    <w:rsid w:val="002670C2"/>
    <w:rsid w:val="00270484"/>
    <w:rsid w:val="00270E2F"/>
    <w:rsid w:val="00270EC8"/>
    <w:rsid w:val="002719CD"/>
    <w:rsid w:val="00274023"/>
    <w:rsid w:val="002742B1"/>
    <w:rsid w:val="0027504B"/>
    <w:rsid w:val="00276782"/>
    <w:rsid w:val="0027726D"/>
    <w:rsid w:val="0028000C"/>
    <w:rsid w:val="002838E9"/>
    <w:rsid w:val="002840C1"/>
    <w:rsid w:val="002849C5"/>
    <w:rsid w:val="00285C29"/>
    <w:rsid w:val="002860C8"/>
    <w:rsid w:val="00286D3C"/>
    <w:rsid w:val="00286DC3"/>
    <w:rsid w:val="00293619"/>
    <w:rsid w:val="002951D8"/>
    <w:rsid w:val="002A0ABE"/>
    <w:rsid w:val="002A212D"/>
    <w:rsid w:val="002A2134"/>
    <w:rsid w:val="002A2E9D"/>
    <w:rsid w:val="002A3C36"/>
    <w:rsid w:val="002A3E50"/>
    <w:rsid w:val="002A4D29"/>
    <w:rsid w:val="002A6002"/>
    <w:rsid w:val="002A67FB"/>
    <w:rsid w:val="002A6CCC"/>
    <w:rsid w:val="002A79F1"/>
    <w:rsid w:val="002A7A25"/>
    <w:rsid w:val="002B045F"/>
    <w:rsid w:val="002B3A48"/>
    <w:rsid w:val="002B5061"/>
    <w:rsid w:val="002B5737"/>
    <w:rsid w:val="002B77F3"/>
    <w:rsid w:val="002C005B"/>
    <w:rsid w:val="002C0464"/>
    <w:rsid w:val="002C1F47"/>
    <w:rsid w:val="002C5773"/>
    <w:rsid w:val="002C7BA5"/>
    <w:rsid w:val="002D1102"/>
    <w:rsid w:val="002D2F87"/>
    <w:rsid w:val="002D4162"/>
    <w:rsid w:val="002D51B6"/>
    <w:rsid w:val="002D621A"/>
    <w:rsid w:val="002E020E"/>
    <w:rsid w:val="002E09D1"/>
    <w:rsid w:val="002E1B26"/>
    <w:rsid w:val="002E3B2B"/>
    <w:rsid w:val="002E4DF1"/>
    <w:rsid w:val="002F1E06"/>
    <w:rsid w:val="002F27B9"/>
    <w:rsid w:val="003008C0"/>
    <w:rsid w:val="00301632"/>
    <w:rsid w:val="00302ED5"/>
    <w:rsid w:val="00303BAD"/>
    <w:rsid w:val="00303DEC"/>
    <w:rsid w:val="00306907"/>
    <w:rsid w:val="00307E4A"/>
    <w:rsid w:val="00311715"/>
    <w:rsid w:val="00311810"/>
    <w:rsid w:val="003120D3"/>
    <w:rsid w:val="00312FAC"/>
    <w:rsid w:val="0031332E"/>
    <w:rsid w:val="00314255"/>
    <w:rsid w:val="00314280"/>
    <w:rsid w:val="0031795E"/>
    <w:rsid w:val="0032282F"/>
    <w:rsid w:val="0032404B"/>
    <w:rsid w:val="00324DD3"/>
    <w:rsid w:val="00327917"/>
    <w:rsid w:val="00327B66"/>
    <w:rsid w:val="003304DC"/>
    <w:rsid w:val="0033353F"/>
    <w:rsid w:val="00333952"/>
    <w:rsid w:val="00335CBB"/>
    <w:rsid w:val="00335CFE"/>
    <w:rsid w:val="00336D7F"/>
    <w:rsid w:val="00337488"/>
    <w:rsid w:val="003421FD"/>
    <w:rsid w:val="003424C1"/>
    <w:rsid w:val="00342B58"/>
    <w:rsid w:val="00345265"/>
    <w:rsid w:val="00346566"/>
    <w:rsid w:val="00346A2F"/>
    <w:rsid w:val="00347958"/>
    <w:rsid w:val="003479A8"/>
    <w:rsid w:val="00351170"/>
    <w:rsid w:val="00354C89"/>
    <w:rsid w:val="00355F3A"/>
    <w:rsid w:val="003564E5"/>
    <w:rsid w:val="003622F4"/>
    <w:rsid w:val="00363427"/>
    <w:rsid w:val="00366155"/>
    <w:rsid w:val="0036620C"/>
    <w:rsid w:val="003708B5"/>
    <w:rsid w:val="00372989"/>
    <w:rsid w:val="00373285"/>
    <w:rsid w:val="00374E4B"/>
    <w:rsid w:val="00374F37"/>
    <w:rsid w:val="00376F6E"/>
    <w:rsid w:val="00377446"/>
    <w:rsid w:val="00377DFA"/>
    <w:rsid w:val="003831F0"/>
    <w:rsid w:val="00383562"/>
    <w:rsid w:val="0038384D"/>
    <w:rsid w:val="00385606"/>
    <w:rsid w:val="003865A1"/>
    <w:rsid w:val="00386A2F"/>
    <w:rsid w:val="00391BE4"/>
    <w:rsid w:val="00391E83"/>
    <w:rsid w:val="00393BAA"/>
    <w:rsid w:val="00394935"/>
    <w:rsid w:val="00395F9C"/>
    <w:rsid w:val="003971CF"/>
    <w:rsid w:val="003A19ED"/>
    <w:rsid w:val="003A2082"/>
    <w:rsid w:val="003A34CE"/>
    <w:rsid w:val="003A7DE5"/>
    <w:rsid w:val="003B1706"/>
    <w:rsid w:val="003B2B02"/>
    <w:rsid w:val="003B2FE2"/>
    <w:rsid w:val="003B4813"/>
    <w:rsid w:val="003B5AD1"/>
    <w:rsid w:val="003B5BFB"/>
    <w:rsid w:val="003B6E21"/>
    <w:rsid w:val="003B7DE0"/>
    <w:rsid w:val="003C12E1"/>
    <w:rsid w:val="003C1821"/>
    <w:rsid w:val="003C5044"/>
    <w:rsid w:val="003C7159"/>
    <w:rsid w:val="003C767D"/>
    <w:rsid w:val="003D0713"/>
    <w:rsid w:val="003D3EB2"/>
    <w:rsid w:val="003D54A7"/>
    <w:rsid w:val="003D5BCF"/>
    <w:rsid w:val="003D65C4"/>
    <w:rsid w:val="003E116E"/>
    <w:rsid w:val="003E1B8F"/>
    <w:rsid w:val="003E1D6B"/>
    <w:rsid w:val="003E2509"/>
    <w:rsid w:val="003E2C68"/>
    <w:rsid w:val="003E4A70"/>
    <w:rsid w:val="003E5102"/>
    <w:rsid w:val="003E6E87"/>
    <w:rsid w:val="003F2993"/>
    <w:rsid w:val="003F3A9E"/>
    <w:rsid w:val="003F55F6"/>
    <w:rsid w:val="003F7DD2"/>
    <w:rsid w:val="004061D6"/>
    <w:rsid w:val="0040782E"/>
    <w:rsid w:val="00407CE4"/>
    <w:rsid w:val="00410EE6"/>
    <w:rsid w:val="004131F7"/>
    <w:rsid w:val="00414692"/>
    <w:rsid w:val="00414B2B"/>
    <w:rsid w:val="00415C74"/>
    <w:rsid w:val="00416D70"/>
    <w:rsid w:val="00422506"/>
    <w:rsid w:val="00422C17"/>
    <w:rsid w:val="00424DB2"/>
    <w:rsid w:val="004312F5"/>
    <w:rsid w:val="0043199D"/>
    <w:rsid w:val="00431D0B"/>
    <w:rsid w:val="00433589"/>
    <w:rsid w:val="004346A0"/>
    <w:rsid w:val="00436270"/>
    <w:rsid w:val="00441B69"/>
    <w:rsid w:val="00444595"/>
    <w:rsid w:val="004448EE"/>
    <w:rsid w:val="004455B0"/>
    <w:rsid w:val="004465AF"/>
    <w:rsid w:val="00450646"/>
    <w:rsid w:val="004519D6"/>
    <w:rsid w:val="00451FD4"/>
    <w:rsid w:val="0045346D"/>
    <w:rsid w:val="00454954"/>
    <w:rsid w:val="0046048C"/>
    <w:rsid w:val="004610F1"/>
    <w:rsid w:val="00461632"/>
    <w:rsid w:val="004642B5"/>
    <w:rsid w:val="00464CB4"/>
    <w:rsid w:val="00465484"/>
    <w:rsid w:val="004657F3"/>
    <w:rsid w:val="00467938"/>
    <w:rsid w:val="004703D8"/>
    <w:rsid w:val="004705E8"/>
    <w:rsid w:val="00474160"/>
    <w:rsid w:val="004763EE"/>
    <w:rsid w:val="004775E7"/>
    <w:rsid w:val="0048140D"/>
    <w:rsid w:val="00484C7B"/>
    <w:rsid w:val="00484CF8"/>
    <w:rsid w:val="004857F8"/>
    <w:rsid w:val="00486F17"/>
    <w:rsid w:val="004917C0"/>
    <w:rsid w:val="0049216B"/>
    <w:rsid w:val="0049291D"/>
    <w:rsid w:val="004956E8"/>
    <w:rsid w:val="00496A06"/>
    <w:rsid w:val="00496BDA"/>
    <w:rsid w:val="004A2D12"/>
    <w:rsid w:val="004A4C78"/>
    <w:rsid w:val="004A69D4"/>
    <w:rsid w:val="004B0CEA"/>
    <w:rsid w:val="004B0ECF"/>
    <w:rsid w:val="004B2280"/>
    <w:rsid w:val="004B3DD2"/>
    <w:rsid w:val="004B436F"/>
    <w:rsid w:val="004B45AF"/>
    <w:rsid w:val="004B760C"/>
    <w:rsid w:val="004C29DB"/>
    <w:rsid w:val="004C4D62"/>
    <w:rsid w:val="004C6BD0"/>
    <w:rsid w:val="004C71A1"/>
    <w:rsid w:val="004C73B3"/>
    <w:rsid w:val="004D19A1"/>
    <w:rsid w:val="004D73B6"/>
    <w:rsid w:val="004D7E89"/>
    <w:rsid w:val="004E04D4"/>
    <w:rsid w:val="004E217C"/>
    <w:rsid w:val="004E21D2"/>
    <w:rsid w:val="004E2693"/>
    <w:rsid w:val="004E4810"/>
    <w:rsid w:val="004E4E84"/>
    <w:rsid w:val="004E6059"/>
    <w:rsid w:val="004F13A5"/>
    <w:rsid w:val="004F1B51"/>
    <w:rsid w:val="004F2303"/>
    <w:rsid w:val="004F7176"/>
    <w:rsid w:val="0050026C"/>
    <w:rsid w:val="00501158"/>
    <w:rsid w:val="005028D4"/>
    <w:rsid w:val="005054DB"/>
    <w:rsid w:val="00507385"/>
    <w:rsid w:val="00507D89"/>
    <w:rsid w:val="00510763"/>
    <w:rsid w:val="00510ED7"/>
    <w:rsid w:val="005129AA"/>
    <w:rsid w:val="00515A8A"/>
    <w:rsid w:val="00516187"/>
    <w:rsid w:val="0052039A"/>
    <w:rsid w:val="0052064A"/>
    <w:rsid w:val="00520C63"/>
    <w:rsid w:val="005212E7"/>
    <w:rsid w:val="00521ACD"/>
    <w:rsid w:val="00522DA5"/>
    <w:rsid w:val="005273B8"/>
    <w:rsid w:val="0053121C"/>
    <w:rsid w:val="00531EEE"/>
    <w:rsid w:val="00535104"/>
    <w:rsid w:val="00535ABE"/>
    <w:rsid w:val="00536CEB"/>
    <w:rsid w:val="00540E1A"/>
    <w:rsid w:val="005415F9"/>
    <w:rsid w:val="0054552C"/>
    <w:rsid w:val="00550AA7"/>
    <w:rsid w:val="00550D99"/>
    <w:rsid w:val="005516A9"/>
    <w:rsid w:val="00552494"/>
    <w:rsid w:val="005571D6"/>
    <w:rsid w:val="005620D1"/>
    <w:rsid w:val="005621C7"/>
    <w:rsid w:val="00562AE0"/>
    <w:rsid w:val="00564466"/>
    <w:rsid w:val="00570A72"/>
    <w:rsid w:val="00573DBB"/>
    <w:rsid w:val="00576F6C"/>
    <w:rsid w:val="005824E1"/>
    <w:rsid w:val="0058271B"/>
    <w:rsid w:val="00584E70"/>
    <w:rsid w:val="00590562"/>
    <w:rsid w:val="005907B5"/>
    <w:rsid w:val="00593847"/>
    <w:rsid w:val="00593EA3"/>
    <w:rsid w:val="0059595C"/>
    <w:rsid w:val="00595A8E"/>
    <w:rsid w:val="00595C9A"/>
    <w:rsid w:val="00595E35"/>
    <w:rsid w:val="005A0276"/>
    <w:rsid w:val="005A14F5"/>
    <w:rsid w:val="005A2747"/>
    <w:rsid w:val="005B12B5"/>
    <w:rsid w:val="005B4B68"/>
    <w:rsid w:val="005B7999"/>
    <w:rsid w:val="005C0E04"/>
    <w:rsid w:val="005C2620"/>
    <w:rsid w:val="005C382A"/>
    <w:rsid w:val="005C655C"/>
    <w:rsid w:val="005C665A"/>
    <w:rsid w:val="005C6DF6"/>
    <w:rsid w:val="005C7CA5"/>
    <w:rsid w:val="005D03BB"/>
    <w:rsid w:val="005D26DF"/>
    <w:rsid w:val="005D4093"/>
    <w:rsid w:val="005D50D7"/>
    <w:rsid w:val="005E01FD"/>
    <w:rsid w:val="005E1546"/>
    <w:rsid w:val="005E214C"/>
    <w:rsid w:val="005E5401"/>
    <w:rsid w:val="005E544D"/>
    <w:rsid w:val="005E6EA4"/>
    <w:rsid w:val="005F1648"/>
    <w:rsid w:val="005F303D"/>
    <w:rsid w:val="005F37F1"/>
    <w:rsid w:val="005F5388"/>
    <w:rsid w:val="005F7303"/>
    <w:rsid w:val="00600C1F"/>
    <w:rsid w:val="0060313C"/>
    <w:rsid w:val="0060375F"/>
    <w:rsid w:val="0060419F"/>
    <w:rsid w:val="00604606"/>
    <w:rsid w:val="0060720C"/>
    <w:rsid w:val="00607C81"/>
    <w:rsid w:val="0061191E"/>
    <w:rsid w:val="0061228E"/>
    <w:rsid w:val="00612D68"/>
    <w:rsid w:val="006132DC"/>
    <w:rsid w:val="00613548"/>
    <w:rsid w:val="00617F29"/>
    <w:rsid w:val="00624E38"/>
    <w:rsid w:val="006267E2"/>
    <w:rsid w:val="006269E2"/>
    <w:rsid w:val="0062713E"/>
    <w:rsid w:val="00630BBE"/>
    <w:rsid w:val="00632320"/>
    <w:rsid w:val="00633CA7"/>
    <w:rsid w:val="00637C22"/>
    <w:rsid w:val="00640864"/>
    <w:rsid w:val="00644FF3"/>
    <w:rsid w:val="006450D1"/>
    <w:rsid w:val="0064668E"/>
    <w:rsid w:val="00652E9E"/>
    <w:rsid w:val="006536B2"/>
    <w:rsid w:val="0066065A"/>
    <w:rsid w:val="0066111E"/>
    <w:rsid w:val="006619DC"/>
    <w:rsid w:val="0066284D"/>
    <w:rsid w:val="006637AB"/>
    <w:rsid w:val="0066452E"/>
    <w:rsid w:val="00664B2F"/>
    <w:rsid w:val="00665FAD"/>
    <w:rsid w:val="00670462"/>
    <w:rsid w:val="00670D3C"/>
    <w:rsid w:val="00672EC9"/>
    <w:rsid w:val="00673D47"/>
    <w:rsid w:val="00675349"/>
    <w:rsid w:val="006772AF"/>
    <w:rsid w:val="00681786"/>
    <w:rsid w:val="00681CF8"/>
    <w:rsid w:val="00682AB4"/>
    <w:rsid w:val="006856CC"/>
    <w:rsid w:val="00685B12"/>
    <w:rsid w:val="00687F82"/>
    <w:rsid w:val="00690E19"/>
    <w:rsid w:val="00693263"/>
    <w:rsid w:val="00693375"/>
    <w:rsid w:val="00693528"/>
    <w:rsid w:val="00693647"/>
    <w:rsid w:val="00695395"/>
    <w:rsid w:val="0069594A"/>
    <w:rsid w:val="0069692B"/>
    <w:rsid w:val="00697C43"/>
    <w:rsid w:val="006A22AB"/>
    <w:rsid w:val="006A2C4F"/>
    <w:rsid w:val="006A325B"/>
    <w:rsid w:val="006A4685"/>
    <w:rsid w:val="006A46F6"/>
    <w:rsid w:val="006A51A0"/>
    <w:rsid w:val="006A59B9"/>
    <w:rsid w:val="006A6B8D"/>
    <w:rsid w:val="006A6BA6"/>
    <w:rsid w:val="006B336A"/>
    <w:rsid w:val="006B42D6"/>
    <w:rsid w:val="006B58FA"/>
    <w:rsid w:val="006B6342"/>
    <w:rsid w:val="006B7CB4"/>
    <w:rsid w:val="006C09AB"/>
    <w:rsid w:val="006C1789"/>
    <w:rsid w:val="006C5581"/>
    <w:rsid w:val="006C61BC"/>
    <w:rsid w:val="006E36C6"/>
    <w:rsid w:val="006E3D51"/>
    <w:rsid w:val="006F1523"/>
    <w:rsid w:val="006F2280"/>
    <w:rsid w:val="006F36C2"/>
    <w:rsid w:val="006F5192"/>
    <w:rsid w:val="00700F41"/>
    <w:rsid w:val="00701326"/>
    <w:rsid w:val="0070334E"/>
    <w:rsid w:val="00703480"/>
    <w:rsid w:val="00703D23"/>
    <w:rsid w:val="00704031"/>
    <w:rsid w:val="007053F1"/>
    <w:rsid w:val="00711029"/>
    <w:rsid w:val="00713A3A"/>
    <w:rsid w:val="00715149"/>
    <w:rsid w:val="0071566C"/>
    <w:rsid w:val="007168B5"/>
    <w:rsid w:val="00717E15"/>
    <w:rsid w:val="0072386F"/>
    <w:rsid w:val="007246E1"/>
    <w:rsid w:val="00724C3D"/>
    <w:rsid w:val="00724D00"/>
    <w:rsid w:val="007268F2"/>
    <w:rsid w:val="00726F95"/>
    <w:rsid w:val="00730B86"/>
    <w:rsid w:val="007318E1"/>
    <w:rsid w:val="00736DB8"/>
    <w:rsid w:val="00744079"/>
    <w:rsid w:val="00744E82"/>
    <w:rsid w:val="00745A0C"/>
    <w:rsid w:val="007464E4"/>
    <w:rsid w:val="00746F03"/>
    <w:rsid w:val="007477B4"/>
    <w:rsid w:val="00752F9E"/>
    <w:rsid w:val="007600C5"/>
    <w:rsid w:val="0076245B"/>
    <w:rsid w:val="0076336E"/>
    <w:rsid w:val="00770657"/>
    <w:rsid w:val="00770F0B"/>
    <w:rsid w:val="00771083"/>
    <w:rsid w:val="00772946"/>
    <w:rsid w:val="00773889"/>
    <w:rsid w:val="00773B54"/>
    <w:rsid w:val="007762A2"/>
    <w:rsid w:val="00776511"/>
    <w:rsid w:val="007803D1"/>
    <w:rsid w:val="00782576"/>
    <w:rsid w:val="00782A06"/>
    <w:rsid w:val="00782D6E"/>
    <w:rsid w:val="00793361"/>
    <w:rsid w:val="00793399"/>
    <w:rsid w:val="00795693"/>
    <w:rsid w:val="00797E22"/>
    <w:rsid w:val="007A2ED6"/>
    <w:rsid w:val="007A30BC"/>
    <w:rsid w:val="007A3F0F"/>
    <w:rsid w:val="007A45E6"/>
    <w:rsid w:val="007A5EF5"/>
    <w:rsid w:val="007A740F"/>
    <w:rsid w:val="007B08C7"/>
    <w:rsid w:val="007B2F13"/>
    <w:rsid w:val="007B4162"/>
    <w:rsid w:val="007B5448"/>
    <w:rsid w:val="007B63E0"/>
    <w:rsid w:val="007C099A"/>
    <w:rsid w:val="007C1AB8"/>
    <w:rsid w:val="007C27A4"/>
    <w:rsid w:val="007C2D83"/>
    <w:rsid w:val="007C3D9E"/>
    <w:rsid w:val="007C4569"/>
    <w:rsid w:val="007C7002"/>
    <w:rsid w:val="007C733C"/>
    <w:rsid w:val="007D2518"/>
    <w:rsid w:val="007D28BA"/>
    <w:rsid w:val="007D7E39"/>
    <w:rsid w:val="007E2CC4"/>
    <w:rsid w:val="007E3006"/>
    <w:rsid w:val="007E3325"/>
    <w:rsid w:val="007E33A1"/>
    <w:rsid w:val="007E3864"/>
    <w:rsid w:val="007E44B8"/>
    <w:rsid w:val="007E4DCD"/>
    <w:rsid w:val="007F10BC"/>
    <w:rsid w:val="007F2A5E"/>
    <w:rsid w:val="007F34A2"/>
    <w:rsid w:val="007F7328"/>
    <w:rsid w:val="007F7BBE"/>
    <w:rsid w:val="0080349B"/>
    <w:rsid w:val="00807EE4"/>
    <w:rsid w:val="008100F6"/>
    <w:rsid w:val="008104C6"/>
    <w:rsid w:val="00812226"/>
    <w:rsid w:val="00815F6D"/>
    <w:rsid w:val="0081636B"/>
    <w:rsid w:val="00822DAE"/>
    <w:rsid w:val="00824639"/>
    <w:rsid w:val="00827D34"/>
    <w:rsid w:val="0083071B"/>
    <w:rsid w:val="00830987"/>
    <w:rsid w:val="00830F36"/>
    <w:rsid w:val="00831EDA"/>
    <w:rsid w:val="008328A3"/>
    <w:rsid w:val="00832A91"/>
    <w:rsid w:val="00840E3E"/>
    <w:rsid w:val="008417FA"/>
    <w:rsid w:val="00842CCF"/>
    <w:rsid w:val="0084358E"/>
    <w:rsid w:val="00846717"/>
    <w:rsid w:val="00850790"/>
    <w:rsid w:val="0085250A"/>
    <w:rsid w:val="008545F2"/>
    <w:rsid w:val="00854E92"/>
    <w:rsid w:val="0085508D"/>
    <w:rsid w:val="00856417"/>
    <w:rsid w:val="00861104"/>
    <w:rsid w:val="0086290A"/>
    <w:rsid w:val="00866F19"/>
    <w:rsid w:val="008678F7"/>
    <w:rsid w:val="00871831"/>
    <w:rsid w:val="00873F2B"/>
    <w:rsid w:val="00875B55"/>
    <w:rsid w:val="008771C4"/>
    <w:rsid w:val="00882F5F"/>
    <w:rsid w:val="008837BD"/>
    <w:rsid w:val="00883D78"/>
    <w:rsid w:val="008854D8"/>
    <w:rsid w:val="00890E95"/>
    <w:rsid w:val="00892D3C"/>
    <w:rsid w:val="00893712"/>
    <w:rsid w:val="0089489C"/>
    <w:rsid w:val="00895DFA"/>
    <w:rsid w:val="008972D4"/>
    <w:rsid w:val="008A02F8"/>
    <w:rsid w:val="008A0A6F"/>
    <w:rsid w:val="008A23DE"/>
    <w:rsid w:val="008A3DA3"/>
    <w:rsid w:val="008A3DCE"/>
    <w:rsid w:val="008A56C2"/>
    <w:rsid w:val="008A7030"/>
    <w:rsid w:val="008B1F32"/>
    <w:rsid w:val="008B5018"/>
    <w:rsid w:val="008B553D"/>
    <w:rsid w:val="008B789B"/>
    <w:rsid w:val="008C2494"/>
    <w:rsid w:val="008C31D8"/>
    <w:rsid w:val="008C406D"/>
    <w:rsid w:val="008C6793"/>
    <w:rsid w:val="008D0055"/>
    <w:rsid w:val="008D3BC2"/>
    <w:rsid w:val="008D3F92"/>
    <w:rsid w:val="008D4E9E"/>
    <w:rsid w:val="008D63BE"/>
    <w:rsid w:val="008E014E"/>
    <w:rsid w:val="008E02D7"/>
    <w:rsid w:val="008E6100"/>
    <w:rsid w:val="008E76BC"/>
    <w:rsid w:val="008F19D5"/>
    <w:rsid w:val="008F2B15"/>
    <w:rsid w:val="008F388C"/>
    <w:rsid w:val="008F421D"/>
    <w:rsid w:val="008F4238"/>
    <w:rsid w:val="008F5023"/>
    <w:rsid w:val="009002EC"/>
    <w:rsid w:val="00901E37"/>
    <w:rsid w:val="0090288E"/>
    <w:rsid w:val="00905E73"/>
    <w:rsid w:val="00907B3D"/>
    <w:rsid w:val="0091000F"/>
    <w:rsid w:val="009115DF"/>
    <w:rsid w:val="00913527"/>
    <w:rsid w:val="009218F3"/>
    <w:rsid w:val="00922AEF"/>
    <w:rsid w:val="009267A8"/>
    <w:rsid w:val="00927B84"/>
    <w:rsid w:val="009378F3"/>
    <w:rsid w:val="00942B06"/>
    <w:rsid w:val="00943600"/>
    <w:rsid w:val="00947DF9"/>
    <w:rsid w:val="0095116B"/>
    <w:rsid w:val="0095150B"/>
    <w:rsid w:val="00955A80"/>
    <w:rsid w:val="00964788"/>
    <w:rsid w:val="00965ACC"/>
    <w:rsid w:val="0096716E"/>
    <w:rsid w:val="00967D80"/>
    <w:rsid w:val="0097354E"/>
    <w:rsid w:val="00973F96"/>
    <w:rsid w:val="00974056"/>
    <w:rsid w:val="009741A2"/>
    <w:rsid w:val="00976083"/>
    <w:rsid w:val="00976D2D"/>
    <w:rsid w:val="00982D9F"/>
    <w:rsid w:val="00984B82"/>
    <w:rsid w:val="009850FA"/>
    <w:rsid w:val="00985AE0"/>
    <w:rsid w:val="009874FB"/>
    <w:rsid w:val="0098770F"/>
    <w:rsid w:val="00990C20"/>
    <w:rsid w:val="0099141A"/>
    <w:rsid w:val="009932E5"/>
    <w:rsid w:val="00993735"/>
    <w:rsid w:val="00993778"/>
    <w:rsid w:val="00994AFF"/>
    <w:rsid w:val="00996C09"/>
    <w:rsid w:val="0099723C"/>
    <w:rsid w:val="009A2E57"/>
    <w:rsid w:val="009A33C9"/>
    <w:rsid w:val="009A3FD3"/>
    <w:rsid w:val="009A52F6"/>
    <w:rsid w:val="009A5CC3"/>
    <w:rsid w:val="009A6303"/>
    <w:rsid w:val="009A6D6B"/>
    <w:rsid w:val="009A6E12"/>
    <w:rsid w:val="009A71F3"/>
    <w:rsid w:val="009B0926"/>
    <w:rsid w:val="009B1504"/>
    <w:rsid w:val="009B3FB8"/>
    <w:rsid w:val="009B4CD4"/>
    <w:rsid w:val="009B5953"/>
    <w:rsid w:val="009B5D6F"/>
    <w:rsid w:val="009B6065"/>
    <w:rsid w:val="009B6398"/>
    <w:rsid w:val="009B6A16"/>
    <w:rsid w:val="009B78DC"/>
    <w:rsid w:val="009B7923"/>
    <w:rsid w:val="009C21DB"/>
    <w:rsid w:val="009C2976"/>
    <w:rsid w:val="009C441D"/>
    <w:rsid w:val="009C4D3A"/>
    <w:rsid w:val="009D146B"/>
    <w:rsid w:val="009D19B7"/>
    <w:rsid w:val="009D1C18"/>
    <w:rsid w:val="009D4D7C"/>
    <w:rsid w:val="009E0367"/>
    <w:rsid w:val="009E2E42"/>
    <w:rsid w:val="009E35C5"/>
    <w:rsid w:val="009E46D4"/>
    <w:rsid w:val="009E661B"/>
    <w:rsid w:val="009E6AA5"/>
    <w:rsid w:val="009E7CA0"/>
    <w:rsid w:val="009F1983"/>
    <w:rsid w:val="009F4986"/>
    <w:rsid w:val="009F5CEE"/>
    <w:rsid w:val="009F6239"/>
    <w:rsid w:val="009F647F"/>
    <w:rsid w:val="009F7C71"/>
    <w:rsid w:val="00A012D4"/>
    <w:rsid w:val="00A01983"/>
    <w:rsid w:val="00A020FB"/>
    <w:rsid w:val="00A0251C"/>
    <w:rsid w:val="00A0292C"/>
    <w:rsid w:val="00A03A39"/>
    <w:rsid w:val="00A04698"/>
    <w:rsid w:val="00A04748"/>
    <w:rsid w:val="00A05A26"/>
    <w:rsid w:val="00A07500"/>
    <w:rsid w:val="00A1065E"/>
    <w:rsid w:val="00A107D9"/>
    <w:rsid w:val="00A1173C"/>
    <w:rsid w:val="00A14863"/>
    <w:rsid w:val="00A15D9C"/>
    <w:rsid w:val="00A15DD1"/>
    <w:rsid w:val="00A165FA"/>
    <w:rsid w:val="00A21075"/>
    <w:rsid w:val="00A22483"/>
    <w:rsid w:val="00A25DEB"/>
    <w:rsid w:val="00A26983"/>
    <w:rsid w:val="00A3182D"/>
    <w:rsid w:val="00A333FB"/>
    <w:rsid w:val="00A34A20"/>
    <w:rsid w:val="00A3631B"/>
    <w:rsid w:val="00A36B83"/>
    <w:rsid w:val="00A37EC9"/>
    <w:rsid w:val="00A42079"/>
    <w:rsid w:val="00A4309E"/>
    <w:rsid w:val="00A43439"/>
    <w:rsid w:val="00A4516E"/>
    <w:rsid w:val="00A46AD0"/>
    <w:rsid w:val="00A46FBA"/>
    <w:rsid w:val="00A51B1D"/>
    <w:rsid w:val="00A559BA"/>
    <w:rsid w:val="00A56FA9"/>
    <w:rsid w:val="00A60B9F"/>
    <w:rsid w:val="00A623CB"/>
    <w:rsid w:val="00A63520"/>
    <w:rsid w:val="00A654F1"/>
    <w:rsid w:val="00A705F5"/>
    <w:rsid w:val="00A7187B"/>
    <w:rsid w:val="00A71B1B"/>
    <w:rsid w:val="00A77F43"/>
    <w:rsid w:val="00A83A33"/>
    <w:rsid w:val="00A85E27"/>
    <w:rsid w:val="00A87762"/>
    <w:rsid w:val="00A905ED"/>
    <w:rsid w:val="00A941FF"/>
    <w:rsid w:val="00A94EA5"/>
    <w:rsid w:val="00AA1A8A"/>
    <w:rsid w:val="00AA2A35"/>
    <w:rsid w:val="00AA50EF"/>
    <w:rsid w:val="00AA633C"/>
    <w:rsid w:val="00AA6879"/>
    <w:rsid w:val="00AB1C5B"/>
    <w:rsid w:val="00AB1FE0"/>
    <w:rsid w:val="00AB2110"/>
    <w:rsid w:val="00AB343F"/>
    <w:rsid w:val="00AC0AAA"/>
    <w:rsid w:val="00AC6083"/>
    <w:rsid w:val="00AC714A"/>
    <w:rsid w:val="00AD061F"/>
    <w:rsid w:val="00AD0B15"/>
    <w:rsid w:val="00AD0DBE"/>
    <w:rsid w:val="00AD31F6"/>
    <w:rsid w:val="00AD5BA3"/>
    <w:rsid w:val="00AD6DD7"/>
    <w:rsid w:val="00AE020F"/>
    <w:rsid w:val="00AE077A"/>
    <w:rsid w:val="00AE14D4"/>
    <w:rsid w:val="00AE2625"/>
    <w:rsid w:val="00AE2A1F"/>
    <w:rsid w:val="00AE3D66"/>
    <w:rsid w:val="00AF01D5"/>
    <w:rsid w:val="00AF130D"/>
    <w:rsid w:val="00AF38B9"/>
    <w:rsid w:val="00AF439F"/>
    <w:rsid w:val="00AF5DF5"/>
    <w:rsid w:val="00AF7661"/>
    <w:rsid w:val="00B01056"/>
    <w:rsid w:val="00B025AE"/>
    <w:rsid w:val="00B02BF4"/>
    <w:rsid w:val="00B04501"/>
    <w:rsid w:val="00B0598C"/>
    <w:rsid w:val="00B12977"/>
    <w:rsid w:val="00B12C77"/>
    <w:rsid w:val="00B13BA2"/>
    <w:rsid w:val="00B14A26"/>
    <w:rsid w:val="00B1539E"/>
    <w:rsid w:val="00B21570"/>
    <w:rsid w:val="00B23931"/>
    <w:rsid w:val="00B23DB4"/>
    <w:rsid w:val="00B33C37"/>
    <w:rsid w:val="00B368CE"/>
    <w:rsid w:val="00B412F6"/>
    <w:rsid w:val="00B416A3"/>
    <w:rsid w:val="00B4203A"/>
    <w:rsid w:val="00B4334F"/>
    <w:rsid w:val="00B475FA"/>
    <w:rsid w:val="00B5016F"/>
    <w:rsid w:val="00B51D62"/>
    <w:rsid w:val="00B5306C"/>
    <w:rsid w:val="00B54B41"/>
    <w:rsid w:val="00B569E4"/>
    <w:rsid w:val="00B6070A"/>
    <w:rsid w:val="00B6436C"/>
    <w:rsid w:val="00B64666"/>
    <w:rsid w:val="00B65588"/>
    <w:rsid w:val="00B658F5"/>
    <w:rsid w:val="00B66766"/>
    <w:rsid w:val="00B71944"/>
    <w:rsid w:val="00B71BCB"/>
    <w:rsid w:val="00B72901"/>
    <w:rsid w:val="00B73AAD"/>
    <w:rsid w:val="00B7560D"/>
    <w:rsid w:val="00B765EF"/>
    <w:rsid w:val="00B821E0"/>
    <w:rsid w:val="00B85184"/>
    <w:rsid w:val="00B86B02"/>
    <w:rsid w:val="00B87C5E"/>
    <w:rsid w:val="00B93448"/>
    <w:rsid w:val="00B9506A"/>
    <w:rsid w:val="00B9742E"/>
    <w:rsid w:val="00BA02D1"/>
    <w:rsid w:val="00BA0CA6"/>
    <w:rsid w:val="00BA2A8F"/>
    <w:rsid w:val="00BA4EB7"/>
    <w:rsid w:val="00BB0200"/>
    <w:rsid w:val="00BB1963"/>
    <w:rsid w:val="00BB23C4"/>
    <w:rsid w:val="00BB43C2"/>
    <w:rsid w:val="00BB5855"/>
    <w:rsid w:val="00BB5F0C"/>
    <w:rsid w:val="00BB6115"/>
    <w:rsid w:val="00BC55AC"/>
    <w:rsid w:val="00BC5BF1"/>
    <w:rsid w:val="00BC5E3E"/>
    <w:rsid w:val="00BC78A3"/>
    <w:rsid w:val="00BD21D4"/>
    <w:rsid w:val="00BD5F0B"/>
    <w:rsid w:val="00BE20E2"/>
    <w:rsid w:val="00BE2A66"/>
    <w:rsid w:val="00BE35CD"/>
    <w:rsid w:val="00BE39D6"/>
    <w:rsid w:val="00BE6306"/>
    <w:rsid w:val="00BE6DD3"/>
    <w:rsid w:val="00BF76A0"/>
    <w:rsid w:val="00C02A49"/>
    <w:rsid w:val="00C05391"/>
    <w:rsid w:val="00C05D22"/>
    <w:rsid w:val="00C1098E"/>
    <w:rsid w:val="00C10EA8"/>
    <w:rsid w:val="00C1142E"/>
    <w:rsid w:val="00C1192D"/>
    <w:rsid w:val="00C12A73"/>
    <w:rsid w:val="00C204CE"/>
    <w:rsid w:val="00C20D28"/>
    <w:rsid w:val="00C21C4B"/>
    <w:rsid w:val="00C2593C"/>
    <w:rsid w:val="00C259F5"/>
    <w:rsid w:val="00C301FE"/>
    <w:rsid w:val="00C310C5"/>
    <w:rsid w:val="00C33209"/>
    <w:rsid w:val="00C33A97"/>
    <w:rsid w:val="00C353E2"/>
    <w:rsid w:val="00C40454"/>
    <w:rsid w:val="00C404DA"/>
    <w:rsid w:val="00C4498B"/>
    <w:rsid w:val="00C46764"/>
    <w:rsid w:val="00C50767"/>
    <w:rsid w:val="00C54827"/>
    <w:rsid w:val="00C55403"/>
    <w:rsid w:val="00C55478"/>
    <w:rsid w:val="00C56181"/>
    <w:rsid w:val="00C5637B"/>
    <w:rsid w:val="00C56D7D"/>
    <w:rsid w:val="00C56F0C"/>
    <w:rsid w:val="00C575D2"/>
    <w:rsid w:val="00C61A0A"/>
    <w:rsid w:val="00C620F6"/>
    <w:rsid w:val="00C627FC"/>
    <w:rsid w:val="00C64F95"/>
    <w:rsid w:val="00C67697"/>
    <w:rsid w:val="00C71BED"/>
    <w:rsid w:val="00C8046A"/>
    <w:rsid w:val="00C81F2B"/>
    <w:rsid w:val="00C836A4"/>
    <w:rsid w:val="00C85E2D"/>
    <w:rsid w:val="00C873A5"/>
    <w:rsid w:val="00C908E9"/>
    <w:rsid w:val="00C91222"/>
    <w:rsid w:val="00C919D8"/>
    <w:rsid w:val="00C9205D"/>
    <w:rsid w:val="00C92716"/>
    <w:rsid w:val="00C92B44"/>
    <w:rsid w:val="00C92CA8"/>
    <w:rsid w:val="00C931F8"/>
    <w:rsid w:val="00C9721A"/>
    <w:rsid w:val="00CA3062"/>
    <w:rsid w:val="00CA38FC"/>
    <w:rsid w:val="00CA682B"/>
    <w:rsid w:val="00CA7BB2"/>
    <w:rsid w:val="00CB0417"/>
    <w:rsid w:val="00CB3DC1"/>
    <w:rsid w:val="00CB559D"/>
    <w:rsid w:val="00CC34AA"/>
    <w:rsid w:val="00CC43D0"/>
    <w:rsid w:val="00CC48A9"/>
    <w:rsid w:val="00CC4E76"/>
    <w:rsid w:val="00CC5BD3"/>
    <w:rsid w:val="00CC70DC"/>
    <w:rsid w:val="00CD1B51"/>
    <w:rsid w:val="00CD1BB7"/>
    <w:rsid w:val="00CD3754"/>
    <w:rsid w:val="00CD3786"/>
    <w:rsid w:val="00CD38C2"/>
    <w:rsid w:val="00CD3D70"/>
    <w:rsid w:val="00CD7ACC"/>
    <w:rsid w:val="00CE20D0"/>
    <w:rsid w:val="00CE218E"/>
    <w:rsid w:val="00CE47E8"/>
    <w:rsid w:val="00CE64F8"/>
    <w:rsid w:val="00CE7835"/>
    <w:rsid w:val="00CF560D"/>
    <w:rsid w:val="00CF59C8"/>
    <w:rsid w:val="00CF6D18"/>
    <w:rsid w:val="00CF7241"/>
    <w:rsid w:val="00D01E61"/>
    <w:rsid w:val="00D03A05"/>
    <w:rsid w:val="00D0458D"/>
    <w:rsid w:val="00D056C6"/>
    <w:rsid w:val="00D07316"/>
    <w:rsid w:val="00D10BD6"/>
    <w:rsid w:val="00D142BD"/>
    <w:rsid w:val="00D15AB7"/>
    <w:rsid w:val="00D15B55"/>
    <w:rsid w:val="00D15D0F"/>
    <w:rsid w:val="00D15FA4"/>
    <w:rsid w:val="00D2459B"/>
    <w:rsid w:val="00D255C3"/>
    <w:rsid w:val="00D25A89"/>
    <w:rsid w:val="00D26A3A"/>
    <w:rsid w:val="00D26EEC"/>
    <w:rsid w:val="00D31CBB"/>
    <w:rsid w:val="00D32E45"/>
    <w:rsid w:val="00D3331C"/>
    <w:rsid w:val="00D4120B"/>
    <w:rsid w:val="00D44A49"/>
    <w:rsid w:val="00D50A3C"/>
    <w:rsid w:val="00D52000"/>
    <w:rsid w:val="00D533A9"/>
    <w:rsid w:val="00D60293"/>
    <w:rsid w:val="00D60A83"/>
    <w:rsid w:val="00D63DD9"/>
    <w:rsid w:val="00D66945"/>
    <w:rsid w:val="00D6733E"/>
    <w:rsid w:val="00D676CC"/>
    <w:rsid w:val="00D70B88"/>
    <w:rsid w:val="00D73250"/>
    <w:rsid w:val="00D76104"/>
    <w:rsid w:val="00D81317"/>
    <w:rsid w:val="00D82B1B"/>
    <w:rsid w:val="00D85059"/>
    <w:rsid w:val="00D85305"/>
    <w:rsid w:val="00D871B9"/>
    <w:rsid w:val="00D87C70"/>
    <w:rsid w:val="00DA4AA4"/>
    <w:rsid w:val="00DA5C8F"/>
    <w:rsid w:val="00DA72E2"/>
    <w:rsid w:val="00DB0080"/>
    <w:rsid w:val="00DB0497"/>
    <w:rsid w:val="00DB1727"/>
    <w:rsid w:val="00DB2B91"/>
    <w:rsid w:val="00DB4ACA"/>
    <w:rsid w:val="00DB68C0"/>
    <w:rsid w:val="00DB6D99"/>
    <w:rsid w:val="00DB7014"/>
    <w:rsid w:val="00DB7D5D"/>
    <w:rsid w:val="00DC148F"/>
    <w:rsid w:val="00DC6ADC"/>
    <w:rsid w:val="00DD1C19"/>
    <w:rsid w:val="00DD4443"/>
    <w:rsid w:val="00DD4CE4"/>
    <w:rsid w:val="00DD5B50"/>
    <w:rsid w:val="00DD6C07"/>
    <w:rsid w:val="00DE043D"/>
    <w:rsid w:val="00DE1E5C"/>
    <w:rsid w:val="00DE229B"/>
    <w:rsid w:val="00DE23DB"/>
    <w:rsid w:val="00DE2D88"/>
    <w:rsid w:val="00DE56B5"/>
    <w:rsid w:val="00DF6397"/>
    <w:rsid w:val="00DF6C4F"/>
    <w:rsid w:val="00E02B7F"/>
    <w:rsid w:val="00E037A6"/>
    <w:rsid w:val="00E03961"/>
    <w:rsid w:val="00E0738E"/>
    <w:rsid w:val="00E100FC"/>
    <w:rsid w:val="00E12CCE"/>
    <w:rsid w:val="00E16A39"/>
    <w:rsid w:val="00E20603"/>
    <w:rsid w:val="00E218DA"/>
    <w:rsid w:val="00E22878"/>
    <w:rsid w:val="00E230D3"/>
    <w:rsid w:val="00E231E5"/>
    <w:rsid w:val="00E23C7C"/>
    <w:rsid w:val="00E23F46"/>
    <w:rsid w:val="00E25E34"/>
    <w:rsid w:val="00E32C72"/>
    <w:rsid w:val="00E33517"/>
    <w:rsid w:val="00E374FB"/>
    <w:rsid w:val="00E41001"/>
    <w:rsid w:val="00E426BD"/>
    <w:rsid w:val="00E43920"/>
    <w:rsid w:val="00E45DD3"/>
    <w:rsid w:val="00E45EE1"/>
    <w:rsid w:val="00E469AB"/>
    <w:rsid w:val="00E51F87"/>
    <w:rsid w:val="00E52478"/>
    <w:rsid w:val="00E5364F"/>
    <w:rsid w:val="00E53CFC"/>
    <w:rsid w:val="00E56507"/>
    <w:rsid w:val="00E567DE"/>
    <w:rsid w:val="00E63272"/>
    <w:rsid w:val="00E65683"/>
    <w:rsid w:val="00E66577"/>
    <w:rsid w:val="00E70668"/>
    <w:rsid w:val="00E73052"/>
    <w:rsid w:val="00E73D57"/>
    <w:rsid w:val="00E7569D"/>
    <w:rsid w:val="00E76902"/>
    <w:rsid w:val="00E82444"/>
    <w:rsid w:val="00E83A8A"/>
    <w:rsid w:val="00E83B59"/>
    <w:rsid w:val="00E840D5"/>
    <w:rsid w:val="00E85826"/>
    <w:rsid w:val="00E8622B"/>
    <w:rsid w:val="00E92940"/>
    <w:rsid w:val="00E94A8E"/>
    <w:rsid w:val="00E95186"/>
    <w:rsid w:val="00EA0AA0"/>
    <w:rsid w:val="00EA33F3"/>
    <w:rsid w:val="00EA492E"/>
    <w:rsid w:val="00EA5087"/>
    <w:rsid w:val="00EA6B99"/>
    <w:rsid w:val="00EB0477"/>
    <w:rsid w:val="00EB06C8"/>
    <w:rsid w:val="00EB588D"/>
    <w:rsid w:val="00EC2A78"/>
    <w:rsid w:val="00EC6304"/>
    <w:rsid w:val="00EC6BC4"/>
    <w:rsid w:val="00EC79EE"/>
    <w:rsid w:val="00EC7CCE"/>
    <w:rsid w:val="00ED02C3"/>
    <w:rsid w:val="00ED24EA"/>
    <w:rsid w:val="00ED26C7"/>
    <w:rsid w:val="00ED27CB"/>
    <w:rsid w:val="00ED677C"/>
    <w:rsid w:val="00ED7616"/>
    <w:rsid w:val="00EE0D47"/>
    <w:rsid w:val="00EE463A"/>
    <w:rsid w:val="00EE7E47"/>
    <w:rsid w:val="00EF03F7"/>
    <w:rsid w:val="00EF0DAD"/>
    <w:rsid w:val="00EF763F"/>
    <w:rsid w:val="00F000CE"/>
    <w:rsid w:val="00F0127B"/>
    <w:rsid w:val="00F02C39"/>
    <w:rsid w:val="00F02F6A"/>
    <w:rsid w:val="00F040D2"/>
    <w:rsid w:val="00F042F4"/>
    <w:rsid w:val="00F10976"/>
    <w:rsid w:val="00F1145A"/>
    <w:rsid w:val="00F12ED6"/>
    <w:rsid w:val="00F13D35"/>
    <w:rsid w:val="00F14DAE"/>
    <w:rsid w:val="00F15206"/>
    <w:rsid w:val="00F162F9"/>
    <w:rsid w:val="00F1794D"/>
    <w:rsid w:val="00F205E8"/>
    <w:rsid w:val="00F20FBB"/>
    <w:rsid w:val="00F22F0D"/>
    <w:rsid w:val="00F23650"/>
    <w:rsid w:val="00F23712"/>
    <w:rsid w:val="00F23ED6"/>
    <w:rsid w:val="00F262C8"/>
    <w:rsid w:val="00F267E2"/>
    <w:rsid w:val="00F303BE"/>
    <w:rsid w:val="00F3132B"/>
    <w:rsid w:val="00F32145"/>
    <w:rsid w:val="00F329A5"/>
    <w:rsid w:val="00F350C2"/>
    <w:rsid w:val="00F37E6A"/>
    <w:rsid w:val="00F401D2"/>
    <w:rsid w:val="00F42D51"/>
    <w:rsid w:val="00F43F7B"/>
    <w:rsid w:val="00F4587A"/>
    <w:rsid w:val="00F47FAC"/>
    <w:rsid w:val="00F50C0D"/>
    <w:rsid w:val="00F515D5"/>
    <w:rsid w:val="00F521B0"/>
    <w:rsid w:val="00F532F8"/>
    <w:rsid w:val="00F53309"/>
    <w:rsid w:val="00F53850"/>
    <w:rsid w:val="00F53CB1"/>
    <w:rsid w:val="00F5526D"/>
    <w:rsid w:val="00F569E3"/>
    <w:rsid w:val="00F56CB3"/>
    <w:rsid w:val="00F57FA1"/>
    <w:rsid w:val="00F62726"/>
    <w:rsid w:val="00F63986"/>
    <w:rsid w:val="00F65C03"/>
    <w:rsid w:val="00F66B35"/>
    <w:rsid w:val="00F66F94"/>
    <w:rsid w:val="00F675BE"/>
    <w:rsid w:val="00F70059"/>
    <w:rsid w:val="00F705A5"/>
    <w:rsid w:val="00F70D09"/>
    <w:rsid w:val="00F72084"/>
    <w:rsid w:val="00F736B6"/>
    <w:rsid w:val="00F75CF4"/>
    <w:rsid w:val="00F779A1"/>
    <w:rsid w:val="00F80246"/>
    <w:rsid w:val="00F8134E"/>
    <w:rsid w:val="00F817D0"/>
    <w:rsid w:val="00F84B25"/>
    <w:rsid w:val="00F87042"/>
    <w:rsid w:val="00F90EA8"/>
    <w:rsid w:val="00F91F45"/>
    <w:rsid w:val="00F92E2C"/>
    <w:rsid w:val="00F9671E"/>
    <w:rsid w:val="00F97422"/>
    <w:rsid w:val="00FA141C"/>
    <w:rsid w:val="00FA2810"/>
    <w:rsid w:val="00FA62CF"/>
    <w:rsid w:val="00FA7520"/>
    <w:rsid w:val="00FA7F89"/>
    <w:rsid w:val="00FB2E64"/>
    <w:rsid w:val="00FB332F"/>
    <w:rsid w:val="00FB545E"/>
    <w:rsid w:val="00FB5D0C"/>
    <w:rsid w:val="00FB5FD7"/>
    <w:rsid w:val="00FB6C4C"/>
    <w:rsid w:val="00FC34B5"/>
    <w:rsid w:val="00FC6A4F"/>
    <w:rsid w:val="00FD0F88"/>
    <w:rsid w:val="00FD6E56"/>
    <w:rsid w:val="00FE018F"/>
    <w:rsid w:val="00FE01B7"/>
    <w:rsid w:val="00FE03F8"/>
    <w:rsid w:val="00FE24C4"/>
    <w:rsid w:val="00FE5CB2"/>
    <w:rsid w:val="00FE77BF"/>
    <w:rsid w:val="00FF00DD"/>
    <w:rsid w:val="00FF119A"/>
    <w:rsid w:val="00FF29CD"/>
    <w:rsid w:val="00FF2C65"/>
    <w:rsid w:val="00FF4262"/>
    <w:rsid w:val="00FF7329"/>
    <w:rsid w:val="017C0265"/>
    <w:rsid w:val="019D36B6"/>
    <w:rsid w:val="0564742B"/>
    <w:rsid w:val="0869253E"/>
    <w:rsid w:val="0C807104"/>
    <w:rsid w:val="0FAD4AA3"/>
    <w:rsid w:val="1307B373"/>
    <w:rsid w:val="14401F68"/>
    <w:rsid w:val="1B29C312"/>
    <w:rsid w:val="1CDC9417"/>
    <w:rsid w:val="2165E9F8"/>
    <w:rsid w:val="313BB514"/>
    <w:rsid w:val="33B60484"/>
    <w:rsid w:val="346D4EE8"/>
    <w:rsid w:val="36A1B618"/>
    <w:rsid w:val="37F2B984"/>
    <w:rsid w:val="3D1D1F53"/>
    <w:rsid w:val="3F093D33"/>
    <w:rsid w:val="43653B30"/>
    <w:rsid w:val="51D4F556"/>
    <w:rsid w:val="59D93712"/>
    <w:rsid w:val="5F840CB2"/>
    <w:rsid w:val="61E5CC1E"/>
    <w:rsid w:val="65A0B6E4"/>
    <w:rsid w:val="6B56FD38"/>
    <w:rsid w:val="6C17361D"/>
    <w:rsid w:val="70F968D8"/>
    <w:rsid w:val="711A3810"/>
    <w:rsid w:val="7192796A"/>
    <w:rsid w:val="75277032"/>
    <w:rsid w:val="75C421B4"/>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1A27F"/>
  <w15:chartTrackingRefBased/>
  <w15:docId w15:val="{A2A9E492-FB3C-4C40-9624-E3D10DA99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0200"/>
    <w:pPr>
      <w:spacing w:after="0" w:line="293" w:lineRule="auto"/>
    </w:pPr>
    <w:rPr>
      <w:rFonts w:ascii="Arial" w:hAnsi="Arial" w:cs="Times New Roman"/>
      <w:color w:val="53565A" w:themeColor="text2"/>
      <w:szCs w:val="24"/>
      <w:lang w:eastAsia="nl-BE"/>
    </w:rPr>
  </w:style>
  <w:style w:type="paragraph" w:styleId="Kop1">
    <w:name w:val="heading 1"/>
    <w:basedOn w:val="0HoofdtitelVVSG"/>
    <w:next w:val="Standaard"/>
    <w:link w:val="Kop1Char"/>
    <w:rsid w:val="001A6683"/>
    <w:pPr>
      <w:outlineLvl w:val="0"/>
    </w:pPr>
  </w:style>
  <w:style w:type="paragraph" w:styleId="Kop2">
    <w:name w:val="heading 2"/>
    <w:basedOn w:val="0OndertitelVVSG"/>
    <w:next w:val="Standaard"/>
    <w:link w:val="Kop2Char"/>
    <w:uiPriority w:val="9"/>
    <w:unhideWhenUsed/>
    <w:rsid w:val="001A6683"/>
    <w:pPr>
      <w:outlineLvl w:val="1"/>
    </w:pPr>
  </w:style>
  <w:style w:type="paragraph" w:styleId="Kop3">
    <w:name w:val="heading 3"/>
    <w:basedOn w:val="1TeksttitelVVSG"/>
    <w:next w:val="Standaard"/>
    <w:link w:val="Kop3Char"/>
    <w:rsid w:val="001A6683"/>
    <w:pPr>
      <w:outlineLvl w:val="2"/>
    </w:pPr>
  </w:style>
  <w:style w:type="paragraph" w:styleId="Kop4">
    <w:name w:val="heading 4"/>
    <w:basedOn w:val="2TussentitelVVSG"/>
    <w:next w:val="Standaard"/>
    <w:link w:val="Kop4Char"/>
    <w:uiPriority w:val="9"/>
    <w:unhideWhenUsed/>
    <w:rsid w:val="001A6683"/>
    <w:pPr>
      <w:outlineLvl w:val="3"/>
    </w:pPr>
  </w:style>
  <w:style w:type="paragraph" w:styleId="Kop5">
    <w:name w:val="heading 5"/>
    <w:basedOn w:val="Standaard"/>
    <w:next w:val="Standaard"/>
    <w:link w:val="Kop5Char"/>
    <w:uiPriority w:val="9"/>
    <w:unhideWhenUsed/>
    <w:qFormat/>
    <w:rsid w:val="0022551E"/>
    <w:pPr>
      <w:keepNext/>
      <w:keepLines/>
      <w:spacing w:before="40"/>
      <w:outlineLvl w:val="4"/>
    </w:pPr>
    <w:rPr>
      <w:rFonts w:asciiTheme="majorHAnsi" w:eastAsiaTheme="majorEastAsia" w:hAnsiTheme="majorHAnsi" w:cstheme="majorBidi"/>
      <w:color w:val="31831F"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0C7727"/>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0C7727"/>
    <w:rPr>
      <w:rFonts w:ascii="Arial" w:hAnsi="Arial" w:cs="Times New Roman"/>
      <w:color w:val="FFFFFF" w:themeColor="background1"/>
      <w:sz w:val="20"/>
      <w:szCs w:val="20"/>
      <w:lang w:val="nl-NL" w:eastAsia="nl-BE"/>
    </w:rPr>
  </w:style>
  <w:style w:type="character" w:customStyle="1" w:styleId="Kop1Char">
    <w:name w:val="Kop 1 Char"/>
    <w:basedOn w:val="Standaardalinea-lettertype"/>
    <w:link w:val="Kop1"/>
    <w:rsid w:val="001A6683"/>
    <w:rPr>
      <w:rFonts w:ascii="Arial" w:hAnsi="Arial" w:cs="Times New Roman"/>
      <w:color w:val="53565A" w:themeColor="text2"/>
      <w:sz w:val="76"/>
      <w:szCs w:val="76"/>
      <w:lang w:eastAsia="nl-BE"/>
    </w:rPr>
  </w:style>
  <w:style w:type="character" w:customStyle="1" w:styleId="Kop2Char">
    <w:name w:val="Kop 2 Char"/>
    <w:basedOn w:val="Standaardalinea-lettertype"/>
    <w:link w:val="Kop2"/>
    <w:uiPriority w:val="9"/>
    <w:rsid w:val="001A6683"/>
    <w:rPr>
      <w:rFonts w:ascii="Arial" w:hAnsi="Arial" w:cs="Times New Roman"/>
      <w:color w:val="43B02A" w:themeColor="accent1"/>
      <w:sz w:val="38"/>
      <w:szCs w:val="38"/>
      <w:lang w:eastAsia="nl-BE"/>
    </w:rPr>
  </w:style>
  <w:style w:type="character" w:customStyle="1" w:styleId="Kop3Char">
    <w:name w:val="Kop 3 Char"/>
    <w:basedOn w:val="Standaardalinea-lettertype"/>
    <w:link w:val="Kop3"/>
    <w:rsid w:val="001A6683"/>
    <w:rPr>
      <w:rFonts w:ascii="Arial" w:hAnsi="Arial" w:cs="Times New Roman"/>
      <w:color w:val="43B02A" w:themeColor="accent1"/>
      <w:sz w:val="56"/>
      <w:szCs w:val="56"/>
      <w:lang w:eastAsia="nl-BE"/>
    </w:rPr>
  </w:style>
  <w:style w:type="paragraph" w:styleId="Geenafstand">
    <w:name w:val="No Spacing"/>
    <w:uiPriority w:val="1"/>
    <w:rsid w:val="000F3C51"/>
    <w:pPr>
      <w:spacing w:after="0" w:line="240" w:lineRule="auto"/>
    </w:pPr>
    <w:rPr>
      <w:rFonts w:ascii="Arial" w:hAnsi="Arial" w:cs="Times New Roman"/>
      <w:sz w:val="18"/>
      <w:szCs w:val="20"/>
      <w:lang w:val="nl-NL" w:eastAsia="nl-BE"/>
    </w:rPr>
  </w:style>
  <w:style w:type="paragraph" w:styleId="Lijstalinea">
    <w:name w:val="List Paragraph"/>
    <w:basedOn w:val="Standaard"/>
    <w:uiPriority w:val="34"/>
    <w:rsid w:val="000F3C51"/>
    <w:pPr>
      <w:ind w:left="720"/>
      <w:contextualSpacing/>
    </w:pPr>
  </w:style>
  <w:style w:type="paragraph" w:styleId="Koptekst">
    <w:name w:val="header"/>
    <w:basedOn w:val="Standaard"/>
    <w:link w:val="KoptekstChar"/>
    <w:uiPriority w:val="99"/>
    <w:unhideWhenUsed/>
    <w:rsid w:val="00B658F5"/>
    <w:pPr>
      <w:tabs>
        <w:tab w:val="center" w:pos="4536"/>
        <w:tab w:val="right" w:pos="9072"/>
      </w:tabs>
    </w:pPr>
  </w:style>
  <w:style w:type="character" w:customStyle="1" w:styleId="KoptekstChar">
    <w:name w:val="Koptekst Char"/>
    <w:basedOn w:val="Standaardalinea-lettertype"/>
    <w:link w:val="Koptekst"/>
    <w:uiPriority w:val="99"/>
    <w:rsid w:val="00B658F5"/>
    <w:rPr>
      <w:rFonts w:ascii="Arial" w:hAnsi="Arial" w:cs="Times New Roman"/>
      <w:sz w:val="18"/>
      <w:szCs w:val="20"/>
      <w:lang w:val="nl-NL" w:eastAsia="nl-BE"/>
    </w:rPr>
  </w:style>
  <w:style w:type="table" w:styleId="Tabelraster">
    <w:name w:val="Table Grid"/>
    <w:basedOn w:val="Standaardtabel"/>
    <w:uiPriority w:val="39"/>
    <w:rsid w:val="003E4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aginaVVSG">
    <w:name w:val="0 Pagina_VVSG"/>
    <w:basedOn w:val="Standaard"/>
    <w:qFormat/>
    <w:rsid w:val="00A04748"/>
    <w:pPr>
      <w:jc w:val="center"/>
    </w:pPr>
    <w:rPr>
      <w:color w:val="FFFFFF" w:themeColor="background1"/>
    </w:rPr>
  </w:style>
  <w:style w:type="paragraph" w:customStyle="1" w:styleId="4BodyGROENVVSG">
    <w:name w:val="4 Body_GROEN_VVSG"/>
    <w:basedOn w:val="4BodyWITVVSG"/>
    <w:qFormat/>
    <w:rsid w:val="00AE020F"/>
    <w:rPr>
      <w:color w:val="43B02A" w:themeColor="accent1"/>
    </w:rPr>
  </w:style>
  <w:style w:type="character" w:styleId="Tekstvantijdelijkeaanduiding">
    <w:name w:val="Placeholder Text"/>
    <w:basedOn w:val="Standaardalinea-lettertype"/>
    <w:uiPriority w:val="99"/>
    <w:semiHidden/>
    <w:rsid w:val="003E4A70"/>
    <w:rPr>
      <w:color w:val="808080"/>
    </w:rPr>
  </w:style>
  <w:style w:type="paragraph" w:customStyle="1" w:styleId="0HoofdtitelVVSG">
    <w:name w:val="0 Hoofdtitel_VVSG"/>
    <w:basedOn w:val="Standaard"/>
    <w:qFormat/>
    <w:rsid w:val="009A3FD3"/>
    <w:pPr>
      <w:spacing w:line="245" w:lineRule="auto"/>
    </w:pPr>
    <w:rPr>
      <w:sz w:val="76"/>
      <w:szCs w:val="76"/>
    </w:rPr>
  </w:style>
  <w:style w:type="paragraph" w:customStyle="1" w:styleId="0OndertitelVVSG">
    <w:name w:val="0 Ondertitel_VVSG"/>
    <w:basedOn w:val="Standaard"/>
    <w:qFormat/>
    <w:rsid w:val="009A3FD3"/>
    <w:pPr>
      <w:spacing w:after="120" w:line="216" w:lineRule="auto"/>
    </w:pPr>
    <w:rPr>
      <w:color w:val="43B02A" w:themeColor="accent1"/>
      <w:sz w:val="38"/>
      <w:szCs w:val="38"/>
    </w:rPr>
  </w:style>
  <w:style w:type="paragraph" w:customStyle="1" w:styleId="1TeksttitelNRVVSG">
    <w:name w:val="1 Teksttitel_NR_VVSG"/>
    <w:basedOn w:val="Standaard"/>
    <w:qFormat/>
    <w:rsid w:val="00EC7CCE"/>
    <w:pPr>
      <w:numPr>
        <w:numId w:val="1"/>
      </w:numPr>
      <w:tabs>
        <w:tab w:val="left" w:pos="851"/>
      </w:tabs>
      <w:spacing w:line="216" w:lineRule="auto"/>
      <w:ind w:left="0" w:firstLine="0"/>
      <w:outlineLvl w:val="0"/>
    </w:pPr>
    <w:rPr>
      <w:color w:val="43B02A" w:themeColor="accent1"/>
      <w:sz w:val="56"/>
      <w:szCs w:val="56"/>
    </w:rPr>
  </w:style>
  <w:style w:type="paragraph" w:customStyle="1" w:styleId="3BodyVetVVSG">
    <w:name w:val="3 Body_Vet_VVSG"/>
    <w:basedOn w:val="3BodyVVSG"/>
    <w:qFormat/>
    <w:rsid w:val="00FF2C65"/>
    <w:rPr>
      <w:b/>
      <w:bCs/>
    </w:rPr>
  </w:style>
  <w:style w:type="paragraph" w:customStyle="1" w:styleId="2TussentitelVVSG">
    <w:name w:val="2 Tussentitel_VVSG"/>
    <w:basedOn w:val="Standaard"/>
    <w:qFormat/>
    <w:rsid w:val="00EC7CCE"/>
    <w:pPr>
      <w:outlineLvl w:val="1"/>
    </w:pPr>
    <w:rPr>
      <w:color w:val="43B02A" w:themeColor="accent1"/>
      <w:sz w:val="32"/>
      <w:szCs w:val="32"/>
    </w:rPr>
  </w:style>
  <w:style w:type="paragraph" w:customStyle="1" w:styleId="3BodyNummeringVVSG">
    <w:name w:val="3 Body_Nummering_VVSG"/>
    <w:basedOn w:val="3BodyVVSG"/>
    <w:qFormat/>
    <w:rsid w:val="00393BAA"/>
    <w:pPr>
      <w:numPr>
        <w:numId w:val="5"/>
      </w:numPr>
      <w:ind w:left="340" w:hanging="340"/>
    </w:pPr>
  </w:style>
  <w:style w:type="paragraph" w:customStyle="1" w:styleId="3BodyOpsommingVVSG">
    <w:name w:val="3 Body_Opsomming_VVSG"/>
    <w:basedOn w:val="Standaard"/>
    <w:qFormat/>
    <w:rsid w:val="008100F6"/>
    <w:pPr>
      <w:numPr>
        <w:numId w:val="2"/>
      </w:numPr>
    </w:pPr>
    <w:rPr>
      <w:szCs w:val="22"/>
    </w:rPr>
  </w:style>
  <w:style w:type="paragraph" w:styleId="Normaalweb">
    <w:name w:val="Normal (Web)"/>
    <w:basedOn w:val="Standaard"/>
    <w:uiPriority w:val="99"/>
    <w:semiHidden/>
    <w:unhideWhenUsed/>
    <w:rsid w:val="00501158"/>
    <w:pPr>
      <w:spacing w:before="100" w:beforeAutospacing="1" w:after="100" w:afterAutospacing="1" w:line="240" w:lineRule="auto"/>
    </w:pPr>
    <w:rPr>
      <w:rFonts w:ascii="Times New Roman" w:hAnsi="Times New Roman"/>
      <w:sz w:val="24"/>
    </w:rPr>
  </w:style>
  <w:style w:type="paragraph" w:customStyle="1" w:styleId="1TeksttitelVVSG">
    <w:name w:val="1 Teksttitel_VVSG"/>
    <w:basedOn w:val="1TeksttitelNRVVSG"/>
    <w:qFormat/>
    <w:rsid w:val="00EC7CCE"/>
    <w:pPr>
      <w:numPr>
        <w:numId w:val="0"/>
      </w:numPr>
    </w:pPr>
  </w:style>
  <w:style w:type="paragraph" w:customStyle="1" w:styleId="0InleidingVVSG">
    <w:name w:val="0 Inleiding_VVSG"/>
    <w:basedOn w:val="Standaard"/>
    <w:qFormat/>
    <w:rsid w:val="008100F6"/>
    <w:pPr>
      <w:spacing w:line="298" w:lineRule="auto"/>
    </w:pPr>
    <w:rPr>
      <w:noProof/>
      <w:sz w:val="30"/>
      <w:szCs w:val="30"/>
    </w:rPr>
  </w:style>
  <w:style w:type="paragraph" w:styleId="Inhopg2">
    <w:name w:val="toc 2"/>
    <w:basedOn w:val="Standaard"/>
    <w:next w:val="Standaard"/>
    <w:autoRedefine/>
    <w:uiPriority w:val="39"/>
    <w:unhideWhenUsed/>
    <w:rsid w:val="002838E9"/>
    <w:pPr>
      <w:tabs>
        <w:tab w:val="right" w:leader="dot" w:pos="8789"/>
      </w:tabs>
      <w:spacing w:after="100"/>
      <w:ind w:left="284"/>
    </w:pPr>
  </w:style>
  <w:style w:type="paragraph" w:styleId="Inhopg1">
    <w:name w:val="toc 1"/>
    <w:basedOn w:val="Standaard"/>
    <w:next w:val="Standaard"/>
    <w:autoRedefine/>
    <w:uiPriority w:val="39"/>
    <w:unhideWhenUsed/>
    <w:rsid w:val="002838E9"/>
    <w:pPr>
      <w:tabs>
        <w:tab w:val="left" w:pos="284"/>
        <w:tab w:val="right" w:leader="dot" w:pos="8789"/>
      </w:tabs>
      <w:spacing w:after="100"/>
    </w:pPr>
    <w:rPr>
      <w:b/>
    </w:rPr>
  </w:style>
  <w:style w:type="character" w:styleId="Hyperlink">
    <w:name w:val="Hyperlink"/>
    <w:basedOn w:val="Standaardalinea-lettertype"/>
    <w:uiPriority w:val="99"/>
    <w:unhideWhenUsed/>
    <w:rsid w:val="00B01056"/>
    <w:rPr>
      <w:color w:val="000000" w:themeColor="hyperlink"/>
      <w:u w:val="single"/>
    </w:rPr>
  </w:style>
  <w:style w:type="paragraph" w:styleId="Kopvaninhoudsopgave">
    <w:name w:val="TOC Heading"/>
    <w:basedOn w:val="Kop1"/>
    <w:next w:val="Standaard"/>
    <w:uiPriority w:val="39"/>
    <w:unhideWhenUsed/>
    <w:qFormat/>
    <w:rsid w:val="009B3FB8"/>
    <w:pPr>
      <w:keepLines/>
      <w:spacing w:before="240" w:after="160" w:line="259" w:lineRule="auto"/>
      <w:outlineLvl w:val="9"/>
    </w:pPr>
    <w:rPr>
      <w:rFonts w:asciiTheme="majorHAnsi" w:eastAsiaTheme="majorEastAsia" w:hAnsiTheme="majorHAnsi" w:cstheme="majorBidi"/>
      <w:b/>
      <w:bCs/>
      <w:caps/>
      <w:color w:val="43B02A" w:themeColor="accent1"/>
      <w:sz w:val="20"/>
      <w:lang w:val="nl-NL"/>
    </w:rPr>
  </w:style>
  <w:style w:type="paragraph" w:styleId="Inhopg3">
    <w:name w:val="toc 3"/>
    <w:basedOn w:val="Standaard"/>
    <w:next w:val="Standaard"/>
    <w:autoRedefine/>
    <w:uiPriority w:val="39"/>
    <w:unhideWhenUsed/>
    <w:rsid w:val="003622F4"/>
    <w:pPr>
      <w:spacing w:after="100"/>
      <w:ind w:left="400"/>
    </w:pPr>
  </w:style>
  <w:style w:type="numbering" w:customStyle="1" w:styleId="VVSGtitels">
    <w:name w:val="VVSG_titels"/>
    <w:uiPriority w:val="99"/>
    <w:rsid w:val="003622F4"/>
    <w:pPr>
      <w:numPr>
        <w:numId w:val="3"/>
      </w:numPr>
    </w:pPr>
  </w:style>
  <w:style w:type="paragraph" w:customStyle="1" w:styleId="3BodyVVSG">
    <w:name w:val="3 Body_VVSG"/>
    <w:basedOn w:val="Standaard"/>
    <w:qFormat/>
    <w:rsid w:val="003622F4"/>
  </w:style>
  <w:style w:type="paragraph" w:customStyle="1" w:styleId="4BodyNummeringWITVVSG">
    <w:name w:val="4 Body_Nummering_WIT_VVSG"/>
    <w:basedOn w:val="3BodyNummeringVVSG"/>
    <w:qFormat/>
    <w:rsid w:val="008E014E"/>
    <w:pPr>
      <w:numPr>
        <w:numId w:val="6"/>
      </w:numPr>
      <w:ind w:left="340" w:hanging="340"/>
    </w:pPr>
    <w:rPr>
      <w:color w:val="FFFFFF" w:themeColor="background1"/>
    </w:rPr>
  </w:style>
  <w:style w:type="paragraph" w:customStyle="1" w:styleId="4BodyWITVVSG">
    <w:name w:val="4 Body_WIT_VVSG"/>
    <w:basedOn w:val="3BodyVVSG"/>
    <w:qFormat/>
    <w:rsid w:val="008E014E"/>
    <w:rPr>
      <w:color w:val="FFFFFF" w:themeColor="background1"/>
    </w:rPr>
  </w:style>
  <w:style w:type="paragraph" w:customStyle="1" w:styleId="3StreamerVVSG">
    <w:name w:val="3 Streamer_VVSG"/>
    <w:basedOn w:val="3BodyVVSG"/>
    <w:qFormat/>
    <w:rsid w:val="003622F4"/>
    <w:pPr>
      <w:spacing w:line="264" w:lineRule="auto"/>
    </w:pPr>
    <w:rPr>
      <w:color w:val="43B02A" w:themeColor="accent1"/>
      <w:sz w:val="28"/>
      <w:szCs w:val="28"/>
    </w:rPr>
  </w:style>
  <w:style w:type="numbering" w:customStyle="1" w:styleId="VVSGTitels0">
    <w:name w:val="VVSG_Titels"/>
    <w:uiPriority w:val="99"/>
    <w:rsid w:val="003622F4"/>
    <w:pPr>
      <w:numPr>
        <w:numId w:val="4"/>
      </w:numPr>
    </w:pPr>
  </w:style>
  <w:style w:type="paragraph" w:customStyle="1" w:styleId="0TopicVVSG">
    <w:name w:val="0 Topic_VVSG"/>
    <w:basedOn w:val="Standaard"/>
    <w:qFormat/>
    <w:rsid w:val="005D26DF"/>
    <w:pPr>
      <w:spacing w:line="204" w:lineRule="auto"/>
    </w:pPr>
    <w:rPr>
      <w:color w:val="FFFFFF" w:themeColor="background1"/>
      <w:sz w:val="36"/>
      <w:szCs w:val="36"/>
    </w:rPr>
  </w:style>
  <w:style w:type="character" w:customStyle="1" w:styleId="Kop4Char">
    <w:name w:val="Kop 4 Char"/>
    <w:basedOn w:val="Standaardalinea-lettertype"/>
    <w:link w:val="Kop4"/>
    <w:uiPriority w:val="9"/>
    <w:rsid w:val="001A6683"/>
    <w:rPr>
      <w:rFonts w:ascii="Arial" w:hAnsi="Arial" w:cs="Times New Roman"/>
      <w:color w:val="43B02A" w:themeColor="accent1"/>
      <w:sz w:val="32"/>
      <w:szCs w:val="32"/>
      <w:lang w:eastAsia="nl-BE"/>
    </w:rPr>
  </w:style>
  <w:style w:type="character" w:styleId="Intensievebenadrukking">
    <w:name w:val="Intense Emphasis"/>
    <w:basedOn w:val="Standaardalinea-lettertype"/>
    <w:uiPriority w:val="21"/>
    <w:rsid w:val="004857F8"/>
    <w:rPr>
      <w:i/>
      <w:iCs/>
      <w:color w:val="43B02A" w:themeColor="accent1"/>
    </w:rPr>
  </w:style>
  <w:style w:type="paragraph" w:customStyle="1" w:styleId="BodytekstVVSG">
    <w:name w:val="Bodytekst_VVSG"/>
    <w:basedOn w:val="Standaard"/>
    <w:qFormat/>
    <w:rsid w:val="007E2CC4"/>
    <w:rPr>
      <w:sz w:val="20"/>
      <w:szCs w:val="22"/>
    </w:rPr>
  </w:style>
  <w:style w:type="character" w:styleId="Onopgelostemelding">
    <w:name w:val="Unresolved Mention"/>
    <w:basedOn w:val="Standaardalinea-lettertype"/>
    <w:uiPriority w:val="99"/>
    <w:semiHidden/>
    <w:unhideWhenUsed/>
    <w:rsid w:val="00BE2A66"/>
    <w:rPr>
      <w:color w:val="605E5C"/>
      <w:shd w:val="clear" w:color="auto" w:fill="E1DFDD"/>
    </w:rPr>
  </w:style>
  <w:style w:type="character" w:styleId="Verwijzingopmerking">
    <w:name w:val="annotation reference"/>
    <w:basedOn w:val="Standaardalinea-lettertype"/>
    <w:uiPriority w:val="99"/>
    <w:semiHidden/>
    <w:unhideWhenUsed/>
    <w:rsid w:val="00A165FA"/>
    <w:rPr>
      <w:sz w:val="16"/>
      <w:szCs w:val="16"/>
    </w:rPr>
  </w:style>
  <w:style w:type="paragraph" w:styleId="Tekstopmerking">
    <w:name w:val="annotation text"/>
    <w:basedOn w:val="Standaard"/>
    <w:link w:val="TekstopmerkingChar"/>
    <w:uiPriority w:val="99"/>
    <w:unhideWhenUsed/>
    <w:rsid w:val="00A165FA"/>
    <w:pPr>
      <w:spacing w:line="240" w:lineRule="auto"/>
    </w:pPr>
    <w:rPr>
      <w:sz w:val="20"/>
      <w:szCs w:val="20"/>
    </w:rPr>
  </w:style>
  <w:style w:type="character" w:customStyle="1" w:styleId="TekstopmerkingChar">
    <w:name w:val="Tekst opmerking Char"/>
    <w:basedOn w:val="Standaardalinea-lettertype"/>
    <w:link w:val="Tekstopmerking"/>
    <w:uiPriority w:val="99"/>
    <w:rsid w:val="00A165FA"/>
    <w:rPr>
      <w:rFonts w:ascii="Arial" w:hAnsi="Arial" w:cs="Times New Roman"/>
      <w:color w:val="53565A" w:themeColor="text2"/>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A165FA"/>
    <w:rPr>
      <w:b/>
      <w:bCs/>
    </w:rPr>
  </w:style>
  <w:style w:type="character" w:customStyle="1" w:styleId="OnderwerpvanopmerkingChar">
    <w:name w:val="Onderwerp van opmerking Char"/>
    <w:basedOn w:val="TekstopmerkingChar"/>
    <w:link w:val="Onderwerpvanopmerking"/>
    <w:uiPriority w:val="99"/>
    <w:semiHidden/>
    <w:rsid w:val="00A165FA"/>
    <w:rPr>
      <w:rFonts w:ascii="Arial" w:hAnsi="Arial" w:cs="Times New Roman"/>
      <w:b/>
      <w:bCs/>
      <w:color w:val="53565A" w:themeColor="text2"/>
      <w:sz w:val="20"/>
      <w:szCs w:val="20"/>
      <w:lang w:eastAsia="nl-BE"/>
    </w:rPr>
  </w:style>
  <w:style w:type="character" w:styleId="Vermelding">
    <w:name w:val="Mention"/>
    <w:basedOn w:val="Standaardalinea-lettertype"/>
    <w:uiPriority w:val="99"/>
    <w:unhideWhenUsed/>
    <w:rsid w:val="00A165FA"/>
    <w:rPr>
      <w:color w:val="2B579A"/>
      <w:shd w:val="clear" w:color="auto" w:fill="E1DFDD"/>
    </w:rPr>
  </w:style>
  <w:style w:type="character" w:styleId="GevolgdeHyperlink">
    <w:name w:val="FollowedHyperlink"/>
    <w:basedOn w:val="Standaardalinea-lettertype"/>
    <w:uiPriority w:val="99"/>
    <w:semiHidden/>
    <w:unhideWhenUsed/>
    <w:rsid w:val="00AA2A35"/>
    <w:rPr>
      <w:color w:val="000000" w:themeColor="followedHyperlink"/>
      <w:u w:val="single"/>
    </w:rPr>
  </w:style>
  <w:style w:type="paragraph" w:customStyle="1" w:styleId="OpsommingVVSG">
    <w:name w:val="Opsomming_VVSG"/>
    <w:basedOn w:val="BodytekstVVSG"/>
    <w:qFormat/>
    <w:rsid w:val="000B4C35"/>
    <w:pPr>
      <w:ind w:left="340" w:hanging="340"/>
    </w:pPr>
  </w:style>
  <w:style w:type="character" w:customStyle="1" w:styleId="Kop5Char">
    <w:name w:val="Kop 5 Char"/>
    <w:basedOn w:val="Standaardalinea-lettertype"/>
    <w:link w:val="Kop5"/>
    <w:uiPriority w:val="9"/>
    <w:rsid w:val="0022551E"/>
    <w:rPr>
      <w:rFonts w:asciiTheme="majorHAnsi" w:eastAsiaTheme="majorEastAsia" w:hAnsiTheme="majorHAnsi" w:cstheme="majorBidi"/>
      <w:color w:val="31831F" w:themeColor="accent1" w:themeShade="BF"/>
      <w:szCs w:val="24"/>
      <w:lang w:eastAsia="nl-BE"/>
    </w:rPr>
  </w:style>
  <w:style w:type="paragraph" w:customStyle="1" w:styleId="pf0">
    <w:name w:val="pf0"/>
    <w:basedOn w:val="Standaard"/>
    <w:rsid w:val="004448EE"/>
    <w:pPr>
      <w:spacing w:before="100" w:beforeAutospacing="1" w:after="100" w:afterAutospacing="1" w:line="240" w:lineRule="auto"/>
    </w:pPr>
    <w:rPr>
      <w:rFonts w:ascii="Times New Roman" w:hAnsi="Times New Roman"/>
      <w:color w:val="auto"/>
      <w:sz w:val="24"/>
    </w:rPr>
  </w:style>
  <w:style w:type="character" w:customStyle="1" w:styleId="cf01">
    <w:name w:val="cf01"/>
    <w:basedOn w:val="Standaardalinea-lettertype"/>
    <w:rsid w:val="004448EE"/>
    <w:rPr>
      <w:rFonts w:ascii="Segoe UI" w:hAnsi="Segoe UI" w:cs="Segoe UI" w:hint="default"/>
      <w:b/>
      <w:bCs/>
      <w:color w:val="53565A"/>
      <w:sz w:val="18"/>
      <w:szCs w:val="18"/>
    </w:rPr>
  </w:style>
  <w:style w:type="character" w:customStyle="1" w:styleId="cf11">
    <w:name w:val="cf11"/>
    <w:basedOn w:val="Standaardalinea-lettertype"/>
    <w:rsid w:val="004448EE"/>
    <w:rPr>
      <w:rFonts w:ascii="Segoe UI" w:hAnsi="Segoe UI" w:cs="Segoe UI" w:hint="default"/>
      <w:color w:val="53565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3559">
      <w:bodyDiv w:val="1"/>
      <w:marLeft w:val="0"/>
      <w:marRight w:val="0"/>
      <w:marTop w:val="0"/>
      <w:marBottom w:val="0"/>
      <w:divBdr>
        <w:top w:val="none" w:sz="0" w:space="0" w:color="auto"/>
        <w:left w:val="none" w:sz="0" w:space="0" w:color="auto"/>
        <w:bottom w:val="none" w:sz="0" w:space="0" w:color="auto"/>
        <w:right w:val="none" w:sz="0" w:space="0" w:color="auto"/>
      </w:divBdr>
    </w:div>
    <w:div w:id="55207789">
      <w:bodyDiv w:val="1"/>
      <w:marLeft w:val="0"/>
      <w:marRight w:val="0"/>
      <w:marTop w:val="0"/>
      <w:marBottom w:val="0"/>
      <w:divBdr>
        <w:top w:val="none" w:sz="0" w:space="0" w:color="auto"/>
        <w:left w:val="none" w:sz="0" w:space="0" w:color="auto"/>
        <w:bottom w:val="none" w:sz="0" w:space="0" w:color="auto"/>
        <w:right w:val="none" w:sz="0" w:space="0" w:color="auto"/>
      </w:divBdr>
    </w:div>
    <w:div w:id="85540969">
      <w:bodyDiv w:val="1"/>
      <w:marLeft w:val="0"/>
      <w:marRight w:val="0"/>
      <w:marTop w:val="0"/>
      <w:marBottom w:val="0"/>
      <w:divBdr>
        <w:top w:val="none" w:sz="0" w:space="0" w:color="auto"/>
        <w:left w:val="none" w:sz="0" w:space="0" w:color="auto"/>
        <w:bottom w:val="none" w:sz="0" w:space="0" w:color="auto"/>
        <w:right w:val="none" w:sz="0" w:space="0" w:color="auto"/>
      </w:divBdr>
    </w:div>
    <w:div w:id="113333910">
      <w:bodyDiv w:val="1"/>
      <w:marLeft w:val="0"/>
      <w:marRight w:val="0"/>
      <w:marTop w:val="0"/>
      <w:marBottom w:val="0"/>
      <w:divBdr>
        <w:top w:val="none" w:sz="0" w:space="0" w:color="auto"/>
        <w:left w:val="none" w:sz="0" w:space="0" w:color="auto"/>
        <w:bottom w:val="none" w:sz="0" w:space="0" w:color="auto"/>
        <w:right w:val="none" w:sz="0" w:space="0" w:color="auto"/>
      </w:divBdr>
    </w:div>
    <w:div w:id="181403881">
      <w:bodyDiv w:val="1"/>
      <w:marLeft w:val="0"/>
      <w:marRight w:val="0"/>
      <w:marTop w:val="0"/>
      <w:marBottom w:val="0"/>
      <w:divBdr>
        <w:top w:val="none" w:sz="0" w:space="0" w:color="auto"/>
        <w:left w:val="none" w:sz="0" w:space="0" w:color="auto"/>
        <w:bottom w:val="none" w:sz="0" w:space="0" w:color="auto"/>
        <w:right w:val="none" w:sz="0" w:space="0" w:color="auto"/>
      </w:divBdr>
    </w:div>
    <w:div w:id="265892745">
      <w:bodyDiv w:val="1"/>
      <w:marLeft w:val="0"/>
      <w:marRight w:val="0"/>
      <w:marTop w:val="0"/>
      <w:marBottom w:val="0"/>
      <w:divBdr>
        <w:top w:val="none" w:sz="0" w:space="0" w:color="auto"/>
        <w:left w:val="none" w:sz="0" w:space="0" w:color="auto"/>
        <w:bottom w:val="none" w:sz="0" w:space="0" w:color="auto"/>
        <w:right w:val="none" w:sz="0" w:space="0" w:color="auto"/>
      </w:divBdr>
    </w:div>
    <w:div w:id="366299815">
      <w:bodyDiv w:val="1"/>
      <w:marLeft w:val="0"/>
      <w:marRight w:val="0"/>
      <w:marTop w:val="0"/>
      <w:marBottom w:val="0"/>
      <w:divBdr>
        <w:top w:val="none" w:sz="0" w:space="0" w:color="auto"/>
        <w:left w:val="none" w:sz="0" w:space="0" w:color="auto"/>
        <w:bottom w:val="none" w:sz="0" w:space="0" w:color="auto"/>
        <w:right w:val="none" w:sz="0" w:space="0" w:color="auto"/>
      </w:divBdr>
    </w:div>
    <w:div w:id="462235546">
      <w:bodyDiv w:val="1"/>
      <w:marLeft w:val="0"/>
      <w:marRight w:val="0"/>
      <w:marTop w:val="0"/>
      <w:marBottom w:val="0"/>
      <w:divBdr>
        <w:top w:val="none" w:sz="0" w:space="0" w:color="auto"/>
        <w:left w:val="none" w:sz="0" w:space="0" w:color="auto"/>
        <w:bottom w:val="none" w:sz="0" w:space="0" w:color="auto"/>
        <w:right w:val="none" w:sz="0" w:space="0" w:color="auto"/>
      </w:divBdr>
    </w:div>
    <w:div w:id="516696150">
      <w:bodyDiv w:val="1"/>
      <w:marLeft w:val="0"/>
      <w:marRight w:val="0"/>
      <w:marTop w:val="0"/>
      <w:marBottom w:val="0"/>
      <w:divBdr>
        <w:top w:val="none" w:sz="0" w:space="0" w:color="auto"/>
        <w:left w:val="none" w:sz="0" w:space="0" w:color="auto"/>
        <w:bottom w:val="none" w:sz="0" w:space="0" w:color="auto"/>
        <w:right w:val="none" w:sz="0" w:space="0" w:color="auto"/>
      </w:divBdr>
    </w:div>
    <w:div w:id="534734388">
      <w:bodyDiv w:val="1"/>
      <w:marLeft w:val="0"/>
      <w:marRight w:val="0"/>
      <w:marTop w:val="0"/>
      <w:marBottom w:val="0"/>
      <w:divBdr>
        <w:top w:val="none" w:sz="0" w:space="0" w:color="auto"/>
        <w:left w:val="none" w:sz="0" w:space="0" w:color="auto"/>
        <w:bottom w:val="none" w:sz="0" w:space="0" w:color="auto"/>
        <w:right w:val="none" w:sz="0" w:space="0" w:color="auto"/>
      </w:divBdr>
    </w:div>
    <w:div w:id="539706965">
      <w:bodyDiv w:val="1"/>
      <w:marLeft w:val="0"/>
      <w:marRight w:val="0"/>
      <w:marTop w:val="0"/>
      <w:marBottom w:val="0"/>
      <w:divBdr>
        <w:top w:val="none" w:sz="0" w:space="0" w:color="auto"/>
        <w:left w:val="none" w:sz="0" w:space="0" w:color="auto"/>
        <w:bottom w:val="none" w:sz="0" w:space="0" w:color="auto"/>
        <w:right w:val="none" w:sz="0" w:space="0" w:color="auto"/>
      </w:divBdr>
    </w:div>
    <w:div w:id="562640310">
      <w:bodyDiv w:val="1"/>
      <w:marLeft w:val="0"/>
      <w:marRight w:val="0"/>
      <w:marTop w:val="0"/>
      <w:marBottom w:val="0"/>
      <w:divBdr>
        <w:top w:val="none" w:sz="0" w:space="0" w:color="auto"/>
        <w:left w:val="none" w:sz="0" w:space="0" w:color="auto"/>
        <w:bottom w:val="none" w:sz="0" w:space="0" w:color="auto"/>
        <w:right w:val="none" w:sz="0" w:space="0" w:color="auto"/>
      </w:divBdr>
    </w:div>
    <w:div w:id="620694335">
      <w:bodyDiv w:val="1"/>
      <w:marLeft w:val="0"/>
      <w:marRight w:val="0"/>
      <w:marTop w:val="0"/>
      <w:marBottom w:val="0"/>
      <w:divBdr>
        <w:top w:val="none" w:sz="0" w:space="0" w:color="auto"/>
        <w:left w:val="none" w:sz="0" w:space="0" w:color="auto"/>
        <w:bottom w:val="none" w:sz="0" w:space="0" w:color="auto"/>
        <w:right w:val="none" w:sz="0" w:space="0" w:color="auto"/>
      </w:divBdr>
    </w:div>
    <w:div w:id="676226126">
      <w:bodyDiv w:val="1"/>
      <w:marLeft w:val="0"/>
      <w:marRight w:val="0"/>
      <w:marTop w:val="0"/>
      <w:marBottom w:val="0"/>
      <w:divBdr>
        <w:top w:val="none" w:sz="0" w:space="0" w:color="auto"/>
        <w:left w:val="none" w:sz="0" w:space="0" w:color="auto"/>
        <w:bottom w:val="none" w:sz="0" w:space="0" w:color="auto"/>
        <w:right w:val="none" w:sz="0" w:space="0" w:color="auto"/>
      </w:divBdr>
      <w:divsChild>
        <w:div w:id="89618795">
          <w:marLeft w:val="0"/>
          <w:marRight w:val="0"/>
          <w:marTop w:val="0"/>
          <w:marBottom w:val="0"/>
          <w:divBdr>
            <w:top w:val="none" w:sz="0" w:space="0" w:color="auto"/>
            <w:left w:val="none" w:sz="0" w:space="0" w:color="auto"/>
            <w:bottom w:val="none" w:sz="0" w:space="0" w:color="auto"/>
            <w:right w:val="none" w:sz="0" w:space="0" w:color="auto"/>
          </w:divBdr>
        </w:div>
        <w:div w:id="377047026">
          <w:marLeft w:val="0"/>
          <w:marRight w:val="0"/>
          <w:marTop w:val="0"/>
          <w:marBottom w:val="0"/>
          <w:divBdr>
            <w:top w:val="none" w:sz="0" w:space="0" w:color="auto"/>
            <w:left w:val="none" w:sz="0" w:space="0" w:color="auto"/>
            <w:bottom w:val="none" w:sz="0" w:space="0" w:color="auto"/>
            <w:right w:val="none" w:sz="0" w:space="0" w:color="auto"/>
          </w:divBdr>
        </w:div>
        <w:div w:id="469439577">
          <w:marLeft w:val="0"/>
          <w:marRight w:val="0"/>
          <w:marTop w:val="0"/>
          <w:marBottom w:val="0"/>
          <w:divBdr>
            <w:top w:val="none" w:sz="0" w:space="0" w:color="auto"/>
            <w:left w:val="none" w:sz="0" w:space="0" w:color="auto"/>
            <w:bottom w:val="none" w:sz="0" w:space="0" w:color="auto"/>
            <w:right w:val="none" w:sz="0" w:space="0" w:color="auto"/>
          </w:divBdr>
        </w:div>
      </w:divsChild>
    </w:div>
    <w:div w:id="689257141">
      <w:bodyDiv w:val="1"/>
      <w:marLeft w:val="0"/>
      <w:marRight w:val="0"/>
      <w:marTop w:val="0"/>
      <w:marBottom w:val="0"/>
      <w:divBdr>
        <w:top w:val="none" w:sz="0" w:space="0" w:color="auto"/>
        <w:left w:val="none" w:sz="0" w:space="0" w:color="auto"/>
        <w:bottom w:val="none" w:sz="0" w:space="0" w:color="auto"/>
        <w:right w:val="none" w:sz="0" w:space="0" w:color="auto"/>
      </w:divBdr>
      <w:divsChild>
        <w:div w:id="334116907">
          <w:marLeft w:val="0"/>
          <w:marRight w:val="0"/>
          <w:marTop w:val="0"/>
          <w:marBottom w:val="0"/>
          <w:divBdr>
            <w:top w:val="none" w:sz="0" w:space="0" w:color="auto"/>
            <w:left w:val="none" w:sz="0" w:space="0" w:color="auto"/>
            <w:bottom w:val="none" w:sz="0" w:space="0" w:color="auto"/>
            <w:right w:val="none" w:sz="0" w:space="0" w:color="auto"/>
          </w:divBdr>
        </w:div>
        <w:div w:id="581379659">
          <w:marLeft w:val="0"/>
          <w:marRight w:val="0"/>
          <w:marTop w:val="0"/>
          <w:marBottom w:val="0"/>
          <w:divBdr>
            <w:top w:val="none" w:sz="0" w:space="0" w:color="auto"/>
            <w:left w:val="none" w:sz="0" w:space="0" w:color="auto"/>
            <w:bottom w:val="none" w:sz="0" w:space="0" w:color="auto"/>
            <w:right w:val="none" w:sz="0" w:space="0" w:color="auto"/>
          </w:divBdr>
        </w:div>
        <w:div w:id="944726695">
          <w:marLeft w:val="0"/>
          <w:marRight w:val="0"/>
          <w:marTop w:val="0"/>
          <w:marBottom w:val="0"/>
          <w:divBdr>
            <w:top w:val="none" w:sz="0" w:space="0" w:color="auto"/>
            <w:left w:val="none" w:sz="0" w:space="0" w:color="auto"/>
            <w:bottom w:val="none" w:sz="0" w:space="0" w:color="auto"/>
            <w:right w:val="none" w:sz="0" w:space="0" w:color="auto"/>
          </w:divBdr>
        </w:div>
        <w:div w:id="1057313003">
          <w:marLeft w:val="0"/>
          <w:marRight w:val="0"/>
          <w:marTop w:val="0"/>
          <w:marBottom w:val="0"/>
          <w:divBdr>
            <w:top w:val="none" w:sz="0" w:space="0" w:color="auto"/>
            <w:left w:val="none" w:sz="0" w:space="0" w:color="auto"/>
            <w:bottom w:val="none" w:sz="0" w:space="0" w:color="auto"/>
            <w:right w:val="none" w:sz="0" w:space="0" w:color="auto"/>
          </w:divBdr>
        </w:div>
        <w:div w:id="1448311794">
          <w:marLeft w:val="0"/>
          <w:marRight w:val="0"/>
          <w:marTop w:val="0"/>
          <w:marBottom w:val="0"/>
          <w:divBdr>
            <w:top w:val="none" w:sz="0" w:space="0" w:color="auto"/>
            <w:left w:val="none" w:sz="0" w:space="0" w:color="auto"/>
            <w:bottom w:val="none" w:sz="0" w:space="0" w:color="auto"/>
            <w:right w:val="none" w:sz="0" w:space="0" w:color="auto"/>
          </w:divBdr>
        </w:div>
        <w:div w:id="1528593077">
          <w:marLeft w:val="0"/>
          <w:marRight w:val="0"/>
          <w:marTop w:val="0"/>
          <w:marBottom w:val="0"/>
          <w:divBdr>
            <w:top w:val="none" w:sz="0" w:space="0" w:color="auto"/>
            <w:left w:val="none" w:sz="0" w:space="0" w:color="auto"/>
            <w:bottom w:val="none" w:sz="0" w:space="0" w:color="auto"/>
            <w:right w:val="none" w:sz="0" w:space="0" w:color="auto"/>
          </w:divBdr>
        </w:div>
        <w:div w:id="1779639210">
          <w:marLeft w:val="0"/>
          <w:marRight w:val="0"/>
          <w:marTop w:val="0"/>
          <w:marBottom w:val="0"/>
          <w:divBdr>
            <w:top w:val="none" w:sz="0" w:space="0" w:color="auto"/>
            <w:left w:val="none" w:sz="0" w:space="0" w:color="auto"/>
            <w:bottom w:val="none" w:sz="0" w:space="0" w:color="auto"/>
            <w:right w:val="none" w:sz="0" w:space="0" w:color="auto"/>
          </w:divBdr>
        </w:div>
        <w:div w:id="1870332818">
          <w:marLeft w:val="0"/>
          <w:marRight w:val="0"/>
          <w:marTop w:val="0"/>
          <w:marBottom w:val="0"/>
          <w:divBdr>
            <w:top w:val="none" w:sz="0" w:space="0" w:color="auto"/>
            <w:left w:val="none" w:sz="0" w:space="0" w:color="auto"/>
            <w:bottom w:val="none" w:sz="0" w:space="0" w:color="auto"/>
            <w:right w:val="none" w:sz="0" w:space="0" w:color="auto"/>
          </w:divBdr>
        </w:div>
      </w:divsChild>
    </w:div>
    <w:div w:id="760762367">
      <w:bodyDiv w:val="1"/>
      <w:marLeft w:val="0"/>
      <w:marRight w:val="0"/>
      <w:marTop w:val="0"/>
      <w:marBottom w:val="0"/>
      <w:divBdr>
        <w:top w:val="none" w:sz="0" w:space="0" w:color="auto"/>
        <w:left w:val="none" w:sz="0" w:space="0" w:color="auto"/>
        <w:bottom w:val="none" w:sz="0" w:space="0" w:color="auto"/>
        <w:right w:val="none" w:sz="0" w:space="0" w:color="auto"/>
      </w:divBdr>
    </w:div>
    <w:div w:id="849954513">
      <w:bodyDiv w:val="1"/>
      <w:marLeft w:val="0"/>
      <w:marRight w:val="0"/>
      <w:marTop w:val="0"/>
      <w:marBottom w:val="0"/>
      <w:divBdr>
        <w:top w:val="none" w:sz="0" w:space="0" w:color="auto"/>
        <w:left w:val="none" w:sz="0" w:space="0" w:color="auto"/>
        <w:bottom w:val="none" w:sz="0" w:space="0" w:color="auto"/>
        <w:right w:val="none" w:sz="0" w:space="0" w:color="auto"/>
      </w:divBdr>
    </w:div>
    <w:div w:id="934167443">
      <w:bodyDiv w:val="1"/>
      <w:marLeft w:val="0"/>
      <w:marRight w:val="0"/>
      <w:marTop w:val="0"/>
      <w:marBottom w:val="0"/>
      <w:divBdr>
        <w:top w:val="none" w:sz="0" w:space="0" w:color="auto"/>
        <w:left w:val="none" w:sz="0" w:space="0" w:color="auto"/>
        <w:bottom w:val="none" w:sz="0" w:space="0" w:color="auto"/>
        <w:right w:val="none" w:sz="0" w:space="0" w:color="auto"/>
      </w:divBdr>
      <w:divsChild>
        <w:div w:id="645479139">
          <w:marLeft w:val="0"/>
          <w:marRight w:val="0"/>
          <w:marTop w:val="0"/>
          <w:marBottom w:val="0"/>
          <w:divBdr>
            <w:top w:val="none" w:sz="0" w:space="0" w:color="auto"/>
            <w:left w:val="none" w:sz="0" w:space="0" w:color="auto"/>
            <w:bottom w:val="none" w:sz="0" w:space="0" w:color="auto"/>
            <w:right w:val="none" w:sz="0" w:space="0" w:color="auto"/>
          </w:divBdr>
        </w:div>
        <w:div w:id="1079332867">
          <w:marLeft w:val="0"/>
          <w:marRight w:val="0"/>
          <w:marTop w:val="0"/>
          <w:marBottom w:val="0"/>
          <w:divBdr>
            <w:top w:val="none" w:sz="0" w:space="0" w:color="auto"/>
            <w:left w:val="none" w:sz="0" w:space="0" w:color="auto"/>
            <w:bottom w:val="none" w:sz="0" w:space="0" w:color="auto"/>
            <w:right w:val="none" w:sz="0" w:space="0" w:color="auto"/>
          </w:divBdr>
        </w:div>
        <w:div w:id="1624848726">
          <w:marLeft w:val="0"/>
          <w:marRight w:val="0"/>
          <w:marTop w:val="0"/>
          <w:marBottom w:val="0"/>
          <w:divBdr>
            <w:top w:val="none" w:sz="0" w:space="0" w:color="auto"/>
            <w:left w:val="none" w:sz="0" w:space="0" w:color="auto"/>
            <w:bottom w:val="none" w:sz="0" w:space="0" w:color="auto"/>
            <w:right w:val="none" w:sz="0" w:space="0" w:color="auto"/>
          </w:divBdr>
        </w:div>
        <w:div w:id="1864901323">
          <w:marLeft w:val="0"/>
          <w:marRight w:val="0"/>
          <w:marTop w:val="0"/>
          <w:marBottom w:val="0"/>
          <w:divBdr>
            <w:top w:val="none" w:sz="0" w:space="0" w:color="auto"/>
            <w:left w:val="none" w:sz="0" w:space="0" w:color="auto"/>
            <w:bottom w:val="none" w:sz="0" w:space="0" w:color="auto"/>
            <w:right w:val="none" w:sz="0" w:space="0" w:color="auto"/>
          </w:divBdr>
        </w:div>
      </w:divsChild>
    </w:div>
    <w:div w:id="960300573">
      <w:bodyDiv w:val="1"/>
      <w:marLeft w:val="0"/>
      <w:marRight w:val="0"/>
      <w:marTop w:val="0"/>
      <w:marBottom w:val="0"/>
      <w:divBdr>
        <w:top w:val="none" w:sz="0" w:space="0" w:color="auto"/>
        <w:left w:val="none" w:sz="0" w:space="0" w:color="auto"/>
        <w:bottom w:val="none" w:sz="0" w:space="0" w:color="auto"/>
        <w:right w:val="none" w:sz="0" w:space="0" w:color="auto"/>
      </w:divBdr>
    </w:div>
    <w:div w:id="1020818611">
      <w:bodyDiv w:val="1"/>
      <w:marLeft w:val="0"/>
      <w:marRight w:val="0"/>
      <w:marTop w:val="0"/>
      <w:marBottom w:val="0"/>
      <w:divBdr>
        <w:top w:val="none" w:sz="0" w:space="0" w:color="auto"/>
        <w:left w:val="none" w:sz="0" w:space="0" w:color="auto"/>
        <w:bottom w:val="none" w:sz="0" w:space="0" w:color="auto"/>
        <w:right w:val="none" w:sz="0" w:space="0" w:color="auto"/>
      </w:divBdr>
      <w:divsChild>
        <w:div w:id="256063040">
          <w:marLeft w:val="0"/>
          <w:marRight w:val="0"/>
          <w:marTop w:val="0"/>
          <w:marBottom w:val="0"/>
          <w:divBdr>
            <w:top w:val="none" w:sz="0" w:space="0" w:color="auto"/>
            <w:left w:val="none" w:sz="0" w:space="0" w:color="auto"/>
            <w:bottom w:val="none" w:sz="0" w:space="0" w:color="auto"/>
            <w:right w:val="none" w:sz="0" w:space="0" w:color="auto"/>
          </w:divBdr>
        </w:div>
        <w:div w:id="1345477462">
          <w:marLeft w:val="0"/>
          <w:marRight w:val="0"/>
          <w:marTop w:val="0"/>
          <w:marBottom w:val="0"/>
          <w:divBdr>
            <w:top w:val="none" w:sz="0" w:space="0" w:color="auto"/>
            <w:left w:val="none" w:sz="0" w:space="0" w:color="auto"/>
            <w:bottom w:val="none" w:sz="0" w:space="0" w:color="auto"/>
            <w:right w:val="none" w:sz="0" w:space="0" w:color="auto"/>
          </w:divBdr>
        </w:div>
      </w:divsChild>
    </w:div>
    <w:div w:id="1135371169">
      <w:bodyDiv w:val="1"/>
      <w:marLeft w:val="0"/>
      <w:marRight w:val="0"/>
      <w:marTop w:val="0"/>
      <w:marBottom w:val="0"/>
      <w:divBdr>
        <w:top w:val="none" w:sz="0" w:space="0" w:color="auto"/>
        <w:left w:val="none" w:sz="0" w:space="0" w:color="auto"/>
        <w:bottom w:val="none" w:sz="0" w:space="0" w:color="auto"/>
        <w:right w:val="none" w:sz="0" w:space="0" w:color="auto"/>
      </w:divBdr>
    </w:div>
    <w:div w:id="1209605366">
      <w:bodyDiv w:val="1"/>
      <w:marLeft w:val="0"/>
      <w:marRight w:val="0"/>
      <w:marTop w:val="0"/>
      <w:marBottom w:val="0"/>
      <w:divBdr>
        <w:top w:val="none" w:sz="0" w:space="0" w:color="auto"/>
        <w:left w:val="none" w:sz="0" w:space="0" w:color="auto"/>
        <w:bottom w:val="none" w:sz="0" w:space="0" w:color="auto"/>
        <w:right w:val="none" w:sz="0" w:space="0" w:color="auto"/>
      </w:divBdr>
    </w:div>
    <w:div w:id="1334600592">
      <w:bodyDiv w:val="1"/>
      <w:marLeft w:val="0"/>
      <w:marRight w:val="0"/>
      <w:marTop w:val="0"/>
      <w:marBottom w:val="0"/>
      <w:divBdr>
        <w:top w:val="none" w:sz="0" w:space="0" w:color="auto"/>
        <w:left w:val="none" w:sz="0" w:space="0" w:color="auto"/>
        <w:bottom w:val="none" w:sz="0" w:space="0" w:color="auto"/>
        <w:right w:val="none" w:sz="0" w:space="0" w:color="auto"/>
      </w:divBdr>
    </w:div>
    <w:div w:id="1435662108">
      <w:bodyDiv w:val="1"/>
      <w:marLeft w:val="0"/>
      <w:marRight w:val="0"/>
      <w:marTop w:val="0"/>
      <w:marBottom w:val="0"/>
      <w:divBdr>
        <w:top w:val="none" w:sz="0" w:space="0" w:color="auto"/>
        <w:left w:val="none" w:sz="0" w:space="0" w:color="auto"/>
        <w:bottom w:val="none" w:sz="0" w:space="0" w:color="auto"/>
        <w:right w:val="none" w:sz="0" w:space="0" w:color="auto"/>
      </w:divBdr>
    </w:div>
    <w:div w:id="1481000541">
      <w:bodyDiv w:val="1"/>
      <w:marLeft w:val="0"/>
      <w:marRight w:val="0"/>
      <w:marTop w:val="0"/>
      <w:marBottom w:val="0"/>
      <w:divBdr>
        <w:top w:val="none" w:sz="0" w:space="0" w:color="auto"/>
        <w:left w:val="none" w:sz="0" w:space="0" w:color="auto"/>
        <w:bottom w:val="none" w:sz="0" w:space="0" w:color="auto"/>
        <w:right w:val="none" w:sz="0" w:space="0" w:color="auto"/>
      </w:divBdr>
    </w:div>
    <w:div w:id="1618021192">
      <w:bodyDiv w:val="1"/>
      <w:marLeft w:val="0"/>
      <w:marRight w:val="0"/>
      <w:marTop w:val="0"/>
      <w:marBottom w:val="0"/>
      <w:divBdr>
        <w:top w:val="none" w:sz="0" w:space="0" w:color="auto"/>
        <w:left w:val="none" w:sz="0" w:space="0" w:color="auto"/>
        <w:bottom w:val="none" w:sz="0" w:space="0" w:color="auto"/>
        <w:right w:val="none" w:sz="0" w:space="0" w:color="auto"/>
      </w:divBdr>
      <w:divsChild>
        <w:div w:id="169879641">
          <w:marLeft w:val="0"/>
          <w:marRight w:val="0"/>
          <w:marTop w:val="0"/>
          <w:marBottom w:val="0"/>
          <w:divBdr>
            <w:top w:val="none" w:sz="0" w:space="0" w:color="auto"/>
            <w:left w:val="none" w:sz="0" w:space="0" w:color="auto"/>
            <w:bottom w:val="none" w:sz="0" w:space="0" w:color="auto"/>
            <w:right w:val="none" w:sz="0" w:space="0" w:color="auto"/>
          </w:divBdr>
        </w:div>
        <w:div w:id="308902303">
          <w:marLeft w:val="0"/>
          <w:marRight w:val="0"/>
          <w:marTop w:val="0"/>
          <w:marBottom w:val="0"/>
          <w:divBdr>
            <w:top w:val="none" w:sz="0" w:space="0" w:color="auto"/>
            <w:left w:val="none" w:sz="0" w:space="0" w:color="auto"/>
            <w:bottom w:val="none" w:sz="0" w:space="0" w:color="auto"/>
            <w:right w:val="none" w:sz="0" w:space="0" w:color="auto"/>
          </w:divBdr>
        </w:div>
        <w:div w:id="886066677">
          <w:marLeft w:val="0"/>
          <w:marRight w:val="0"/>
          <w:marTop w:val="0"/>
          <w:marBottom w:val="0"/>
          <w:divBdr>
            <w:top w:val="none" w:sz="0" w:space="0" w:color="auto"/>
            <w:left w:val="none" w:sz="0" w:space="0" w:color="auto"/>
            <w:bottom w:val="none" w:sz="0" w:space="0" w:color="auto"/>
            <w:right w:val="none" w:sz="0" w:space="0" w:color="auto"/>
          </w:divBdr>
        </w:div>
        <w:div w:id="966544799">
          <w:marLeft w:val="0"/>
          <w:marRight w:val="0"/>
          <w:marTop w:val="0"/>
          <w:marBottom w:val="0"/>
          <w:divBdr>
            <w:top w:val="none" w:sz="0" w:space="0" w:color="auto"/>
            <w:left w:val="none" w:sz="0" w:space="0" w:color="auto"/>
            <w:bottom w:val="none" w:sz="0" w:space="0" w:color="auto"/>
            <w:right w:val="none" w:sz="0" w:space="0" w:color="auto"/>
          </w:divBdr>
        </w:div>
        <w:div w:id="1235433629">
          <w:marLeft w:val="0"/>
          <w:marRight w:val="0"/>
          <w:marTop w:val="0"/>
          <w:marBottom w:val="0"/>
          <w:divBdr>
            <w:top w:val="none" w:sz="0" w:space="0" w:color="auto"/>
            <w:left w:val="none" w:sz="0" w:space="0" w:color="auto"/>
            <w:bottom w:val="none" w:sz="0" w:space="0" w:color="auto"/>
            <w:right w:val="none" w:sz="0" w:space="0" w:color="auto"/>
          </w:divBdr>
        </w:div>
        <w:div w:id="1316566442">
          <w:marLeft w:val="0"/>
          <w:marRight w:val="0"/>
          <w:marTop w:val="0"/>
          <w:marBottom w:val="0"/>
          <w:divBdr>
            <w:top w:val="none" w:sz="0" w:space="0" w:color="auto"/>
            <w:left w:val="none" w:sz="0" w:space="0" w:color="auto"/>
            <w:bottom w:val="none" w:sz="0" w:space="0" w:color="auto"/>
            <w:right w:val="none" w:sz="0" w:space="0" w:color="auto"/>
          </w:divBdr>
        </w:div>
        <w:div w:id="1490173963">
          <w:marLeft w:val="0"/>
          <w:marRight w:val="0"/>
          <w:marTop w:val="0"/>
          <w:marBottom w:val="0"/>
          <w:divBdr>
            <w:top w:val="none" w:sz="0" w:space="0" w:color="auto"/>
            <w:left w:val="none" w:sz="0" w:space="0" w:color="auto"/>
            <w:bottom w:val="none" w:sz="0" w:space="0" w:color="auto"/>
            <w:right w:val="none" w:sz="0" w:space="0" w:color="auto"/>
          </w:divBdr>
        </w:div>
        <w:div w:id="1719426982">
          <w:marLeft w:val="0"/>
          <w:marRight w:val="0"/>
          <w:marTop w:val="0"/>
          <w:marBottom w:val="0"/>
          <w:divBdr>
            <w:top w:val="none" w:sz="0" w:space="0" w:color="auto"/>
            <w:left w:val="none" w:sz="0" w:space="0" w:color="auto"/>
            <w:bottom w:val="none" w:sz="0" w:space="0" w:color="auto"/>
            <w:right w:val="none" w:sz="0" w:space="0" w:color="auto"/>
          </w:divBdr>
        </w:div>
        <w:div w:id="1918398687">
          <w:marLeft w:val="0"/>
          <w:marRight w:val="0"/>
          <w:marTop w:val="0"/>
          <w:marBottom w:val="0"/>
          <w:divBdr>
            <w:top w:val="none" w:sz="0" w:space="0" w:color="auto"/>
            <w:left w:val="none" w:sz="0" w:space="0" w:color="auto"/>
            <w:bottom w:val="none" w:sz="0" w:space="0" w:color="auto"/>
            <w:right w:val="none" w:sz="0" w:space="0" w:color="auto"/>
          </w:divBdr>
        </w:div>
      </w:divsChild>
    </w:div>
    <w:div w:id="1735397855">
      <w:bodyDiv w:val="1"/>
      <w:marLeft w:val="0"/>
      <w:marRight w:val="0"/>
      <w:marTop w:val="0"/>
      <w:marBottom w:val="0"/>
      <w:divBdr>
        <w:top w:val="none" w:sz="0" w:space="0" w:color="auto"/>
        <w:left w:val="none" w:sz="0" w:space="0" w:color="auto"/>
        <w:bottom w:val="none" w:sz="0" w:space="0" w:color="auto"/>
        <w:right w:val="none" w:sz="0" w:space="0" w:color="auto"/>
      </w:divBdr>
    </w:div>
    <w:div w:id="1814129444">
      <w:bodyDiv w:val="1"/>
      <w:marLeft w:val="0"/>
      <w:marRight w:val="0"/>
      <w:marTop w:val="0"/>
      <w:marBottom w:val="0"/>
      <w:divBdr>
        <w:top w:val="none" w:sz="0" w:space="0" w:color="auto"/>
        <w:left w:val="none" w:sz="0" w:space="0" w:color="auto"/>
        <w:bottom w:val="none" w:sz="0" w:space="0" w:color="auto"/>
        <w:right w:val="none" w:sz="0" w:space="0" w:color="auto"/>
      </w:divBdr>
    </w:div>
    <w:div w:id="1880848693">
      <w:bodyDiv w:val="1"/>
      <w:marLeft w:val="0"/>
      <w:marRight w:val="0"/>
      <w:marTop w:val="0"/>
      <w:marBottom w:val="0"/>
      <w:divBdr>
        <w:top w:val="none" w:sz="0" w:space="0" w:color="auto"/>
        <w:left w:val="none" w:sz="0" w:space="0" w:color="auto"/>
        <w:bottom w:val="none" w:sz="0" w:space="0" w:color="auto"/>
        <w:right w:val="none" w:sz="0" w:space="0" w:color="auto"/>
      </w:divBdr>
    </w:div>
    <w:div w:id="1898928629">
      <w:bodyDiv w:val="1"/>
      <w:marLeft w:val="0"/>
      <w:marRight w:val="0"/>
      <w:marTop w:val="0"/>
      <w:marBottom w:val="0"/>
      <w:divBdr>
        <w:top w:val="none" w:sz="0" w:space="0" w:color="auto"/>
        <w:left w:val="none" w:sz="0" w:space="0" w:color="auto"/>
        <w:bottom w:val="none" w:sz="0" w:space="0" w:color="auto"/>
        <w:right w:val="none" w:sz="0" w:space="0" w:color="auto"/>
      </w:divBdr>
    </w:div>
    <w:div w:id="1913200384">
      <w:bodyDiv w:val="1"/>
      <w:marLeft w:val="0"/>
      <w:marRight w:val="0"/>
      <w:marTop w:val="0"/>
      <w:marBottom w:val="0"/>
      <w:divBdr>
        <w:top w:val="none" w:sz="0" w:space="0" w:color="auto"/>
        <w:left w:val="none" w:sz="0" w:space="0" w:color="auto"/>
        <w:bottom w:val="none" w:sz="0" w:space="0" w:color="auto"/>
        <w:right w:val="none" w:sz="0" w:space="0" w:color="auto"/>
      </w:divBdr>
    </w:div>
    <w:div w:id="1964530380">
      <w:bodyDiv w:val="1"/>
      <w:marLeft w:val="0"/>
      <w:marRight w:val="0"/>
      <w:marTop w:val="0"/>
      <w:marBottom w:val="0"/>
      <w:divBdr>
        <w:top w:val="none" w:sz="0" w:space="0" w:color="auto"/>
        <w:left w:val="none" w:sz="0" w:space="0" w:color="auto"/>
        <w:bottom w:val="none" w:sz="0" w:space="0" w:color="auto"/>
        <w:right w:val="none" w:sz="0" w:space="0" w:color="auto"/>
      </w:divBdr>
    </w:div>
    <w:div w:id="1972705010">
      <w:bodyDiv w:val="1"/>
      <w:marLeft w:val="0"/>
      <w:marRight w:val="0"/>
      <w:marTop w:val="0"/>
      <w:marBottom w:val="0"/>
      <w:divBdr>
        <w:top w:val="none" w:sz="0" w:space="0" w:color="auto"/>
        <w:left w:val="none" w:sz="0" w:space="0" w:color="auto"/>
        <w:bottom w:val="none" w:sz="0" w:space="0" w:color="auto"/>
        <w:right w:val="none" w:sz="0" w:space="0" w:color="auto"/>
      </w:divBdr>
      <w:divsChild>
        <w:div w:id="1770617304">
          <w:marLeft w:val="0"/>
          <w:marRight w:val="0"/>
          <w:marTop w:val="0"/>
          <w:marBottom w:val="0"/>
          <w:divBdr>
            <w:top w:val="none" w:sz="0" w:space="0" w:color="auto"/>
            <w:left w:val="none" w:sz="0" w:space="0" w:color="auto"/>
            <w:bottom w:val="none" w:sz="0" w:space="0" w:color="auto"/>
            <w:right w:val="none" w:sz="0" w:space="0" w:color="auto"/>
          </w:divBdr>
        </w:div>
        <w:div w:id="1886481452">
          <w:marLeft w:val="0"/>
          <w:marRight w:val="0"/>
          <w:marTop w:val="0"/>
          <w:marBottom w:val="0"/>
          <w:divBdr>
            <w:top w:val="none" w:sz="0" w:space="0" w:color="auto"/>
            <w:left w:val="none" w:sz="0" w:space="0" w:color="auto"/>
            <w:bottom w:val="none" w:sz="0" w:space="0" w:color="auto"/>
            <w:right w:val="none" w:sz="0" w:space="0" w:color="auto"/>
          </w:divBdr>
        </w:div>
      </w:divsChild>
    </w:div>
    <w:div w:id="2001882856">
      <w:bodyDiv w:val="1"/>
      <w:marLeft w:val="0"/>
      <w:marRight w:val="0"/>
      <w:marTop w:val="0"/>
      <w:marBottom w:val="0"/>
      <w:divBdr>
        <w:top w:val="none" w:sz="0" w:space="0" w:color="auto"/>
        <w:left w:val="none" w:sz="0" w:space="0" w:color="auto"/>
        <w:bottom w:val="none" w:sz="0" w:space="0" w:color="auto"/>
        <w:right w:val="none" w:sz="0" w:space="0" w:color="auto"/>
      </w:divBdr>
      <w:divsChild>
        <w:div w:id="344291115">
          <w:marLeft w:val="0"/>
          <w:marRight w:val="0"/>
          <w:marTop w:val="0"/>
          <w:marBottom w:val="0"/>
          <w:divBdr>
            <w:top w:val="none" w:sz="0" w:space="0" w:color="auto"/>
            <w:left w:val="none" w:sz="0" w:space="0" w:color="auto"/>
            <w:bottom w:val="none" w:sz="0" w:space="0" w:color="auto"/>
            <w:right w:val="none" w:sz="0" w:space="0" w:color="auto"/>
          </w:divBdr>
        </w:div>
        <w:div w:id="546113280">
          <w:marLeft w:val="0"/>
          <w:marRight w:val="0"/>
          <w:marTop w:val="0"/>
          <w:marBottom w:val="0"/>
          <w:divBdr>
            <w:top w:val="none" w:sz="0" w:space="0" w:color="auto"/>
            <w:left w:val="none" w:sz="0" w:space="0" w:color="auto"/>
            <w:bottom w:val="none" w:sz="0" w:space="0" w:color="auto"/>
            <w:right w:val="none" w:sz="0" w:space="0" w:color="auto"/>
          </w:divBdr>
        </w:div>
        <w:div w:id="1684546625">
          <w:marLeft w:val="0"/>
          <w:marRight w:val="0"/>
          <w:marTop w:val="0"/>
          <w:marBottom w:val="0"/>
          <w:divBdr>
            <w:top w:val="none" w:sz="0" w:space="0" w:color="auto"/>
            <w:left w:val="none" w:sz="0" w:space="0" w:color="auto"/>
            <w:bottom w:val="none" w:sz="0" w:space="0" w:color="auto"/>
            <w:right w:val="none" w:sz="0" w:space="0" w:color="auto"/>
          </w:divBdr>
        </w:div>
      </w:divsChild>
    </w:div>
    <w:div w:id="213898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dex.vlaanderen.be/PrintDocument.ashx?id=1032439&amp;geannoteerd=false" TargetMode="External"/><Relationship Id="rId22"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AppData\Roaming\Microsoft\Templates\VVSG_RAPPORT_sjabloon3.dotx" TargetMode="External"/></Relationships>
</file>

<file path=word/documenttasks/documenttasks1.xml><?xml version="1.0" encoding="utf-8"?>
<t:Tasks xmlns:t="http://schemas.microsoft.com/office/tasks/2019/documenttasks" xmlns:oel="http://schemas.microsoft.com/office/2019/extlst">
  <t:Task id="{0F9B88E6-CF53-4979-BB79-E83D20DE2C6F}">
    <t:Anchor>
      <t:Comment id="1381715501"/>
    </t:Anchor>
    <t:History>
      <t:Event id="{CC643CD4-2336-48D5-85C8-9EAA4EEBA0DD}" time="2024-11-26T13:05:27.893Z">
        <t:Attribution userId="S::emme.vandeginste@vvsg.be::b2f06b56-a962-435f-a970-d1bc415b6bdd" userProvider="AD" userName="Vandeginste Emme"/>
        <t:Anchor>
          <t:Comment id="1381715501"/>
        </t:Anchor>
        <t:Create/>
      </t:Event>
      <t:Event id="{97E09DE6-9759-4027-BA2B-AF0ED882CBCF}" time="2024-11-26T13:05:27.893Z">
        <t:Attribution userId="S::emme.vandeginste@vvsg.be::b2f06b56-a962-435f-a970-d1bc415b6bdd" userProvider="AD" userName="Vandeginste Emme"/>
        <t:Anchor>
          <t:Comment id="1381715501"/>
        </t:Anchor>
        <t:Assign userId="S::Lander.Govaerts@vvsg.be::afa5772e-051d-4d8f-9d75-877f79caab07" userProvider="AD" userName="Lander Govaerts"/>
      </t:Event>
      <t:Event id="{5B06806C-FF41-470E-878C-2F45C066C6EF}" time="2024-11-26T13:05:27.893Z">
        <t:Attribution userId="S::emme.vandeginste@vvsg.be::b2f06b56-a962-435f-a970-d1bc415b6bdd" userProvider="AD" userName="Vandeginste Emme"/>
        <t:Anchor>
          <t:Comment id="1381715501"/>
        </t:Anchor>
        <t:SetTitle title="@Lander Govaerts : ook deze is klaar, maar misschien staat die er ook al op"/>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569886C7F6E49C7917BE1140AF1572C"/>
        <w:category>
          <w:name w:val="Algemeen"/>
          <w:gallery w:val="placeholder"/>
        </w:category>
        <w:types>
          <w:type w:val="bbPlcHdr"/>
        </w:types>
        <w:behaviors>
          <w:behavior w:val="content"/>
        </w:behaviors>
        <w:guid w:val="{EAEE3F18-490D-44D8-8CB1-6F80A0C5D12F}"/>
      </w:docPartPr>
      <w:docPartBody>
        <w:p w:rsidR="00AA2A45" w:rsidRDefault="00A0292C" w:rsidP="00A0292C">
          <w:pPr>
            <w:pStyle w:val="1569886C7F6E49C7917BE1140AF1572C"/>
          </w:pPr>
          <w:r>
            <w:rPr>
              <w:lang w:val="nl-NL"/>
            </w:rP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92C"/>
    <w:rsid w:val="0018383C"/>
    <w:rsid w:val="001D1EBC"/>
    <w:rsid w:val="00254344"/>
    <w:rsid w:val="002A17C4"/>
    <w:rsid w:val="002F16A7"/>
    <w:rsid w:val="003008AB"/>
    <w:rsid w:val="003E7895"/>
    <w:rsid w:val="00492D79"/>
    <w:rsid w:val="004C6BD0"/>
    <w:rsid w:val="005054DB"/>
    <w:rsid w:val="00511F45"/>
    <w:rsid w:val="005172E7"/>
    <w:rsid w:val="005D55E5"/>
    <w:rsid w:val="006A2C4F"/>
    <w:rsid w:val="006A3F7B"/>
    <w:rsid w:val="00744079"/>
    <w:rsid w:val="007A12D7"/>
    <w:rsid w:val="007A740F"/>
    <w:rsid w:val="00812226"/>
    <w:rsid w:val="00837517"/>
    <w:rsid w:val="008F4238"/>
    <w:rsid w:val="009850FA"/>
    <w:rsid w:val="009B1C50"/>
    <w:rsid w:val="00A0292C"/>
    <w:rsid w:val="00A83A33"/>
    <w:rsid w:val="00AA189F"/>
    <w:rsid w:val="00AA2A45"/>
    <w:rsid w:val="00B0427F"/>
    <w:rsid w:val="00B64666"/>
    <w:rsid w:val="00BB6115"/>
    <w:rsid w:val="00BC5E3E"/>
    <w:rsid w:val="00CD1BB7"/>
    <w:rsid w:val="00D533A9"/>
    <w:rsid w:val="00DA72E2"/>
    <w:rsid w:val="00E91708"/>
    <w:rsid w:val="00EB54E7"/>
    <w:rsid w:val="00F70059"/>
    <w:rsid w:val="00FE1F85"/>
    <w:rsid w:val="00FF119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569886C7F6E49C7917BE1140AF1572C">
    <w:name w:val="1569886C7F6E49C7917BE1140AF1572C"/>
    <w:rsid w:val="00A029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VVSG">
      <a:dk1>
        <a:sysClr val="windowText" lastClr="000000"/>
      </a:dk1>
      <a:lt1>
        <a:sysClr val="window" lastClr="FFFFFF"/>
      </a:lt1>
      <a:dk2>
        <a:srgbClr val="53565A"/>
      </a:dk2>
      <a:lt2>
        <a:srgbClr val="97999B"/>
      </a:lt2>
      <a:accent1>
        <a:srgbClr val="43B02A"/>
      </a:accent1>
      <a:accent2>
        <a:srgbClr val="E03C31"/>
      </a:accent2>
      <a:accent3>
        <a:srgbClr val="702082"/>
      </a:accent3>
      <a:accent4>
        <a:srgbClr val="C6007E"/>
      </a:accent4>
      <a:accent5>
        <a:srgbClr val="53565A"/>
      </a:accent5>
      <a:accent6>
        <a:srgbClr val="97999B"/>
      </a:accent6>
      <a:hlink>
        <a:srgbClr val="000000"/>
      </a:hlink>
      <a:folHlink>
        <a:srgbClr val="000000"/>
      </a:folHlink>
    </a:clrScheme>
    <a:fontScheme name="VVSG">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A56D146DCB7F4C83FEC4FFA14446F2" ma:contentTypeVersion="18" ma:contentTypeDescription="Een nieuw document maken." ma:contentTypeScope="" ma:versionID="f0eabcac5ee100a7139e48789f777112">
  <xsd:schema xmlns:xsd="http://www.w3.org/2001/XMLSchema" xmlns:xs="http://www.w3.org/2001/XMLSchema" xmlns:p="http://schemas.microsoft.com/office/2006/metadata/properties" xmlns:ns2="5fa1d80c-607d-4138-99a1-7394c3b09acb" xmlns:ns3="76300dc3-f30b-4418-bcec-586700755355" targetNamespace="http://schemas.microsoft.com/office/2006/metadata/properties" ma:root="true" ma:fieldsID="c642f18564bdb28c01fb2f3f831f4a0c" ns2:_="" ns3:_="">
    <xsd:import namespace="5fa1d80c-607d-4138-99a1-7394c3b09acb"/>
    <xsd:import namespace="76300dc3-f30b-4418-bcec-5867007553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1d80c-607d-4138-99a1-7394c3b09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40874bb-005b-4a26-b085-598c00416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00dc3-f30b-4418-bcec-586700755355"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b65a1d-e501-4f56-aee0-655427016152}" ma:internalName="TaxCatchAll" ma:showField="CatchAllData" ma:web="76300dc3-f30b-4418-bcec-5867007553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a1d80c-607d-4138-99a1-7394c3b09acb">
      <Terms xmlns="http://schemas.microsoft.com/office/infopath/2007/PartnerControls"/>
    </lcf76f155ced4ddcb4097134ff3c332f>
    <TaxCatchAll xmlns="76300dc3-f30b-4418-bcec-58670075535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CCCC</b:Tag>
    <b:RefOrder>1</b:RefOrder>
  </b:Source>
</b:Sources>
</file>

<file path=customXml/itemProps1.xml><?xml version="1.0" encoding="utf-8"?>
<ds:datastoreItem xmlns:ds="http://schemas.openxmlformats.org/officeDocument/2006/customXml" ds:itemID="{A9A0C54F-6BB1-4948-BC49-B2E97FA66BB4}">
  <ds:schemaRefs>
    <ds:schemaRef ds:uri="http://schemas.microsoft.com/sharepoint/v3/contenttype/forms"/>
  </ds:schemaRefs>
</ds:datastoreItem>
</file>

<file path=customXml/itemProps2.xml><?xml version="1.0" encoding="utf-8"?>
<ds:datastoreItem xmlns:ds="http://schemas.openxmlformats.org/officeDocument/2006/customXml" ds:itemID="{6EE4FC15-A721-4ED6-86AD-8DD229158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1d80c-607d-4138-99a1-7394c3b09acb"/>
    <ds:schemaRef ds:uri="76300dc3-f30b-4418-bcec-586700755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FECD0-E576-430D-AE86-320729D755EC}">
  <ds:schemaRefs>
    <ds:schemaRef ds:uri="http://purl.org/dc/elements/1.1/"/>
    <ds:schemaRef ds:uri="http://schemas.openxmlformats.org/package/2006/metadata/core-properties"/>
    <ds:schemaRef ds:uri="http://www.w3.org/XML/1998/namespace"/>
    <ds:schemaRef ds:uri="5fa1d80c-607d-4138-99a1-7394c3b09acb"/>
    <ds:schemaRef ds:uri="http://purl.org/dc/dcmitype/"/>
    <ds:schemaRef ds:uri="http://schemas.microsoft.com/office/2006/metadata/properties"/>
    <ds:schemaRef ds:uri="http://schemas.microsoft.com/office/2006/documentManagement/types"/>
    <ds:schemaRef ds:uri="http://schemas.microsoft.com/office/infopath/2007/PartnerControls"/>
    <ds:schemaRef ds:uri="76300dc3-f30b-4418-bcec-586700755355"/>
    <ds:schemaRef ds:uri="http://purl.org/dc/terms/"/>
  </ds:schemaRefs>
</ds:datastoreItem>
</file>

<file path=customXml/itemProps4.xml><?xml version="1.0" encoding="utf-8"?>
<ds:datastoreItem xmlns:ds="http://schemas.openxmlformats.org/officeDocument/2006/customXml" ds:itemID="{E8959CBB-76A3-4693-BB15-C5B9FA1D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VVSG_RAPPORT_sjabloon3</Template>
  <TotalTime>0</TotalTime>
  <Pages>15</Pages>
  <Words>3182</Words>
  <Characters>17506</Characters>
  <Application>Microsoft Office Word</Application>
  <DocSecurity>0</DocSecurity>
  <Lines>145</Lines>
  <Paragraphs>41</Paragraphs>
  <ScaleCrop>false</ScaleCrop>
  <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Vandeginste Emme</dc:creator>
  <cp:keywords/>
  <dc:description/>
  <cp:lastModifiedBy>Lander Govaerts</cp:lastModifiedBy>
  <cp:revision>2</cp:revision>
  <cp:lastPrinted>2022-10-27T10:06:00Z</cp:lastPrinted>
  <dcterms:created xsi:type="dcterms:W3CDTF">2024-12-02T10:13:00Z</dcterms:created>
  <dcterms:modified xsi:type="dcterms:W3CDTF">2024-12-02T10:13:00Z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0x0101002DA56D146DCB7F4C83FEC4FFA14446F2</vt:lpwstr>
  </property>
  <property fmtid="{D5CDD505-2E9C-101B-9397-08002B2CF9AE}" pid="3" name="MediaServiceImageTags">
    <vt:lpwstr/>
  </property>
</Properties>
</file>